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EC79A" w14:textId="77777777" w:rsidR="00203C99" w:rsidRDefault="00203C99" w:rsidP="00203C99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203C99">
        <w:rPr>
          <w:rFonts w:ascii="David" w:hAnsi="David" w:cs="David"/>
          <w:sz w:val="24"/>
          <w:szCs w:val="24"/>
          <w:rtl/>
        </w:rPr>
        <w:t>‏</w:t>
      </w:r>
    </w:p>
    <w:p w14:paraId="0B5DA681" w14:textId="2FA33C3A" w:rsidR="00FD783B" w:rsidRDefault="00AB6B22" w:rsidP="00AB6B22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eastAsia"/>
          <w:sz w:val="24"/>
          <w:szCs w:val="24"/>
          <w:rtl/>
        </w:rPr>
        <w:t>‏י</w:t>
      </w:r>
      <w:r>
        <w:rPr>
          <w:rFonts w:ascii="David" w:hAnsi="David" w:cs="David"/>
          <w:sz w:val="24"/>
          <w:szCs w:val="24"/>
          <w:rtl/>
        </w:rPr>
        <w:t>"ב חשון תשפ"ה</w:t>
      </w:r>
    </w:p>
    <w:p w14:paraId="537374A0" w14:textId="3EAFBF13" w:rsidR="00AB6B22" w:rsidRDefault="00AB6B22" w:rsidP="00AB6B22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eastAsia"/>
          <w:sz w:val="24"/>
          <w:szCs w:val="24"/>
          <w:rtl/>
        </w:rPr>
        <w:t>‏</w:t>
      </w:r>
      <w:r>
        <w:rPr>
          <w:rFonts w:ascii="David" w:hAnsi="David" w:cs="David"/>
          <w:sz w:val="24"/>
          <w:szCs w:val="24"/>
          <w:rtl/>
        </w:rPr>
        <w:t>13 נובמבר 2024</w:t>
      </w:r>
    </w:p>
    <w:p w14:paraId="479A86FF" w14:textId="588AE543" w:rsidR="005B763B" w:rsidRDefault="00AD0FFA" w:rsidP="00C622E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לכבוד:</w:t>
      </w:r>
    </w:p>
    <w:p w14:paraId="3AF30699" w14:textId="6A6F8D13" w:rsidR="00AB6B22" w:rsidRDefault="00AB6B22" w:rsidP="00C622E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ראשי המינהלים</w:t>
      </w:r>
    </w:p>
    <w:p w14:paraId="6484835B" w14:textId="22289921" w:rsidR="00AB6B22" w:rsidRDefault="00AB6B22" w:rsidP="00C622E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מנהלי האגפים</w:t>
      </w:r>
    </w:p>
    <w:p w14:paraId="00DD98C7" w14:textId="4CA68C61" w:rsidR="00AB6B22" w:rsidRPr="00AB6B22" w:rsidRDefault="00AB6B22" w:rsidP="00C622E6">
      <w:pPr>
        <w:spacing w:after="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AB6B22">
        <w:rPr>
          <w:rFonts w:ascii="David" w:hAnsi="David" w:cs="David" w:hint="cs"/>
          <w:sz w:val="24"/>
          <w:szCs w:val="24"/>
          <w:u w:val="single"/>
          <w:rtl/>
        </w:rPr>
        <w:t>מנכ"לי החברות העירוניות</w:t>
      </w:r>
    </w:p>
    <w:p w14:paraId="1B0308E4" w14:textId="5C9B5624" w:rsidR="00AB6B22" w:rsidRDefault="00AB6B22" w:rsidP="005B763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4EC3F4D2" w14:textId="5BA8E335" w:rsidR="003F377B" w:rsidRPr="00652CA2" w:rsidRDefault="00652CA2" w:rsidP="00203C99">
      <w:pPr>
        <w:spacing w:after="0" w:line="360" w:lineRule="auto"/>
        <w:jc w:val="center"/>
        <w:rPr>
          <w:rFonts w:ascii="David" w:hAnsi="David" w:cs="David"/>
          <w:sz w:val="24"/>
          <w:szCs w:val="24"/>
        </w:rPr>
      </w:pPr>
      <w:r w:rsidRPr="00652CA2">
        <w:rPr>
          <w:rFonts w:ascii="David" w:hAnsi="David" w:cs="David" w:hint="cs"/>
          <w:sz w:val="24"/>
          <w:szCs w:val="24"/>
          <w:rtl/>
        </w:rPr>
        <w:t xml:space="preserve">הנדון: </w:t>
      </w:r>
      <w:r w:rsidR="00AD0FFA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אישור עבודות לילה ותיאום עבודות תשתית ברחבי העיר</w:t>
      </w:r>
    </w:p>
    <w:p w14:paraId="126A0AA0" w14:textId="77777777" w:rsidR="00AB6B22" w:rsidRDefault="00AB6B22" w:rsidP="00C622E6">
      <w:pPr>
        <w:spacing w:after="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14:paraId="59DABC1B" w14:textId="4C90B9D3" w:rsidR="00AB6B22" w:rsidRDefault="00AD0FFA" w:rsidP="00C622E6">
      <w:pPr>
        <w:spacing w:after="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לאור ריבוי עבודות התשתית </w:t>
      </w:r>
      <w:r w:rsidR="00AB6B22">
        <w:rPr>
          <w:rFonts w:ascii="David" w:hAnsi="David" w:cs="David" w:hint="cs"/>
          <w:sz w:val="24"/>
          <w:szCs w:val="24"/>
          <w:rtl/>
        </w:rPr>
        <w:t>ברחבי העיר, מובאות במסמך זה הנחיות אשר נדרש ליישם ולבצע:</w:t>
      </w:r>
    </w:p>
    <w:p w14:paraId="43685598" w14:textId="26BA267F" w:rsidR="00AB6B22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לצורך ביצוע עבודות כמפורט מטה, יש להגיש בקשה מקוונת לבחינת הבקשה וקבלת אישור לשכת מנכ"ל העירייה</w:t>
      </w:r>
      <w:r w:rsidRPr="00AB6B22">
        <w:rPr>
          <w:rFonts w:ascii="David" w:hAnsi="David" w:cs="David"/>
          <w:sz w:val="24"/>
          <w:szCs w:val="24"/>
        </w:rPr>
        <w:t>:</w:t>
      </w:r>
    </w:p>
    <w:p w14:paraId="496BEDED" w14:textId="56C21346" w:rsidR="00AB6B22" w:rsidRPr="00AB6B22" w:rsidRDefault="00AB6B22" w:rsidP="00C622E6">
      <w:pPr>
        <w:pStyle w:val="ab"/>
        <w:numPr>
          <w:ilvl w:val="0"/>
          <w:numId w:val="27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AB6B22">
        <w:rPr>
          <w:rFonts w:ascii="David" w:hAnsi="David" w:cs="David"/>
          <w:sz w:val="24"/>
          <w:szCs w:val="24"/>
          <w:rtl/>
        </w:rPr>
        <w:t>עבודות לילה (עבודות המתבצעות החל משעה 19:00 בערב עד השעה 7:00 בבוקר)</w:t>
      </w:r>
      <w:r w:rsidR="00163104">
        <w:rPr>
          <w:rFonts w:ascii="David" w:hAnsi="David" w:cs="David" w:hint="cs"/>
          <w:sz w:val="24"/>
          <w:szCs w:val="24"/>
          <w:rtl/>
        </w:rPr>
        <w:t>.</w:t>
      </w:r>
    </w:p>
    <w:p w14:paraId="4C9380FA" w14:textId="6E6A3C18" w:rsidR="00AB6B22" w:rsidRPr="00AB6B22" w:rsidRDefault="00AB6B22" w:rsidP="00C622E6">
      <w:pPr>
        <w:pStyle w:val="ab"/>
        <w:numPr>
          <w:ilvl w:val="0"/>
          <w:numId w:val="27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AB6B22">
        <w:rPr>
          <w:rFonts w:ascii="David" w:hAnsi="David" w:cs="David"/>
          <w:sz w:val="24"/>
          <w:szCs w:val="24"/>
          <w:rtl/>
        </w:rPr>
        <w:t>עבודות הכוללות הפרעה לתושבים והמתבצעת בקרבת שכונות מגורים</w:t>
      </w:r>
      <w:r w:rsidR="00163104">
        <w:rPr>
          <w:rFonts w:ascii="David" w:hAnsi="David" w:cs="David" w:hint="cs"/>
          <w:sz w:val="24"/>
          <w:szCs w:val="24"/>
          <w:rtl/>
        </w:rPr>
        <w:t>.</w:t>
      </w:r>
    </w:p>
    <w:p w14:paraId="51C7D587" w14:textId="7C90527C" w:rsidR="00AB6B22" w:rsidRPr="00AB6B22" w:rsidRDefault="00AB6B22" w:rsidP="00C622E6">
      <w:pPr>
        <w:pStyle w:val="ab"/>
        <w:numPr>
          <w:ilvl w:val="0"/>
          <w:numId w:val="27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AB6B22">
        <w:rPr>
          <w:rFonts w:ascii="David" w:hAnsi="David" w:cs="David"/>
          <w:sz w:val="24"/>
          <w:szCs w:val="24"/>
          <w:rtl/>
        </w:rPr>
        <w:t>עבודות הכוללות חסימות צירים ו/או הפרעה לתנועה</w:t>
      </w:r>
      <w:r w:rsidR="00163104">
        <w:rPr>
          <w:rFonts w:ascii="David" w:hAnsi="David" w:cs="David" w:hint="cs"/>
          <w:sz w:val="24"/>
          <w:szCs w:val="24"/>
          <w:rtl/>
        </w:rPr>
        <w:t>.</w:t>
      </w:r>
    </w:p>
    <w:p w14:paraId="1E7510DC" w14:textId="47B9634C" w:rsidR="00AB6B22" w:rsidRDefault="00AB6B22" w:rsidP="00C622E6">
      <w:pPr>
        <w:pStyle w:val="ab"/>
        <w:numPr>
          <w:ilvl w:val="0"/>
          <w:numId w:val="27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עבודות הכוללות הפרעה לתחבורה ציבורית</w:t>
      </w:r>
      <w:r w:rsidR="00163104">
        <w:rPr>
          <w:rFonts w:ascii="David" w:hAnsi="David" w:cs="David" w:hint="cs"/>
          <w:sz w:val="24"/>
          <w:szCs w:val="24"/>
          <w:rtl/>
        </w:rPr>
        <w:t>.</w:t>
      </w:r>
    </w:p>
    <w:p w14:paraId="50E1168B" w14:textId="77777777" w:rsidR="00AB6B22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אישור הבקשה מותנה בהמצאת המסמכים הנדרשים, באישור הגורמים המקצועיים הרלוונטיים, וכן בקבלת אישור סופי מטעם לשכת מנכ"ל העירייה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9B184CF" w14:textId="77777777" w:rsidR="00AB6B22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אין לראות בהגשת הבקשה התחייבות לאשרה, ואין העירייה מחויבת לאשר את הבקשה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1BBBDA7" w14:textId="77777777" w:rsidR="00AB6B22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אישור הבקשה מותנה בקיום כל הדרישות ו/או התנאים ככל שיפורטו בטופס הגשת ואישור הבקשה, ומהווים חלק בלתי נפרד מהבקשה, והפרתם מבטלת את אישור הבקשה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51C2E02B" w14:textId="77777777" w:rsidR="00163104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יש להחזיק באתר העבודה, העתק מאישור הבקשה והנספחים לה, ולהציגם בפני המוסמך לכך על פי דרישה</w:t>
      </w:r>
      <w:r w:rsidR="00163104">
        <w:rPr>
          <w:rFonts w:ascii="David" w:hAnsi="David" w:cs="David" w:hint="cs"/>
          <w:sz w:val="24"/>
          <w:szCs w:val="24"/>
          <w:rtl/>
        </w:rPr>
        <w:t>.</w:t>
      </w:r>
    </w:p>
    <w:p w14:paraId="79A35197" w14:textId="097E0991" w:rsidR="00163104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B6B22">
        <w:rPr>
          <w:rFonts w:ascii="David" w:hAnsi="David" w:cs="David"/>
          <w:sz w:val="24"/>
          <w:szCs w:val="24"/>
          <w:rtl/>
        </w:rPr>
        <w:t>אישור הבקשה מהווה תיאום לביצוע העבודה בלבד ואינו תחליף לקבלת רישיון לביצוע עבודה המצריכה היתר ו/או אישור עפ"י כל ד</w:t>
      </w:r>
      <w:r w:rsidR="00163104">
        <w:rPr>
          <w:rFonts w:ascii="David" w:hAnsi="David" w:cs="David" w:hint="cs"/>
          <w:sz w:val="24"/>
          <w:szCs w:val="24"/>
          <w:rtl/>
        </w:rPr>
        <w:t>ין.</w:t>
      </w:r>
    </w:p>
    <w:p w14:paraId="099C363F" w14:textId="03EDC478" w:rsidR="00AB6B22" w:rsidRPr="00163104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63104">
        <w:rPr>
          <w:rFonts w:ascii="David" w:hAnsi="David" w:cs="David"/>
          <w:sz w:val="24"/>
          <w:szCs w:val="24"/>
        </w:rPr>
        <w:t xml:space="preserve"> </w:t>
      </w:r>
      <w:r w:rsidRPr="00163104">
        <w:rPr>
          <w:rFonts w:ascii="David" w:hAnsi="David" w:cs="David"/>
          <w:sz w:val="24"/>
          <w:szCs w:val="24"/>
          <w:rtl/>
        </w:rPr>
        <w:t>העירייה שומרת לעצמה את הזכות לבטל את הבקשה ו/או לדחות את מועדה ככל ותמצא לנכון לעשות כן ומשיקוליה המקצועיים</w:t>
      </w:r>
      <w:r w:rsidR="00C622E6">
        <w:rPr>
          <w:rFonts w:ascii="David" w:hAnsi="David" w:cs="David" w:hint="cs"/>
          <w:sz w:val="24"/>
          <w:szCs w:val="24"/>
          <w:rtl/>
        </w:rPr>
        <w:t>.</w:t>
      </w:r>
    </w:p>
    <w:p w14:paraId="375EB3AD" w14:textId="19198AC7" w:rsidR="00AB6B22" w:rsidRDefault="00AB6B22" w:rsidP="00C622E6">
      <w:pPr>
        <w:pStyle w:val="ab"/>
        <w:numPr>
          <w:ilvl w:val="0"/>
          <w:numId w:val="26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כלל העבודות שיאושרו ירוכזו במוקד העירוני לצורך בקרה ומעקב, כאשר </w:t>
      </w:r>
      <w:r w:rsidRPr="00AB6B22">
        <w:rPr>
          <w:rFonts w:ascii="David" w:hAnsi="David" w:cs="David"/>
          <w:sz w:val="24"/>
          <w:szCs w:val="24"/>
          <w:rtl/>
        </w:rPr>
        <w:t>בהתאם, הנחיות יינתנו דרכו ובאמצעותו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2BE5CC8A" w14:textId="77777777" w:rsidR="002629F0" w:rsidRPr="00163104" w:rsidRDefault="002629F0" w:rsidP="00203C99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785C4989" w14:textId="77777777" w:rsidR="002629F0" w:rsidRDefault="002629F0" w:rsidP="00203C99">
      <w:pPr>
        <w:pStyle w:val="ab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07D61474" w14:textId="47578615" w:rsidR="002629F0" w:rsidRPr="002629F0" w:rsidRDefault="002629F0" w:rsidP="002629F0">
      <w:pPr>
        <w:pStyle w:val="ab"/>
        <w:spacing w:after="0" w:line="360" w:lineRule="auto"/>
        <w:ind w:left="5040"/>
        <w:rPr>
          <w:rFonts w:ascii="David" w:hAnsi="David" w:cs="David"/>
          <w:b/>
          <w:bCs/>
          <w:sz w:val="24"/>
          <w:szCs w:val="24"/>
          <w:rtl/>
        </w:rPr>
      </w:pPr>
      <w:r w:rsidRPr="002629F0">
        <w:rPr>
          <w:rFonts w:ascii="David" w:hAnsi="David" w:cs="David" w:hint="cs"/>
          <w:b/>
          <w:bCs/>
          <w:sz w:val="24"/>
          <w:szCs w:val="24"/>
          <w:rtl/>
        </w:rPr>
        <w:t>בברכה,</w:t>
      </w:r>
    </w:p>
    <w:p w14:paraId="6CCD567C" w14:textId="109B7434" w:rsidR="002629F0" w:rsidRPr="002629F0" w:rsidRDefault="002629F0" w:rsidP="002629F0">
      <w:pPr>
        <w:pStyle w:val="ab"/>
        <w:spacing w:after="0" w:line="360" w:lineRule="auto"/>
        <w:ind w:left="5040"/>
        <w:rPr>
          <w:rFonts w:ascii="David" w:hAnsi="David" w:cs="David"/>
          <w:b/>
          <w:bCs/>
          <w:sz w:val="24"/>
          <w:szCs w:val="24"/>
          <w:rtl/>
        </w:rPr>
      </w:pPr>
      <w:r w:rsidRPr="002629F0">
        <w:rPr>
          <w:rFonts w:ascii="David" w:hAnsi="David" w:cs="David" w:hint="cs"/>
          <w:b/>
          <w:bCs/>
          <w:sz w:val="24"/>
          <w:szCs w:val="24"/>
          <w:rtl/>
        </w:rPr>
        <w:t>מושיקו ארז</w:t>
      </w:r>
    </w:p>
    <w:p w14:paraId="569F6592" w14:textId="4C30DC8C" w:rsidR="002629F0" w:rsidRDefault="002629F0" w:rsidP="002629F0">
      <w:pPr>
        <w:pStyle w:val="ab"/>
        <w:spacing w:after="0" w:line="360" w:lineRule="auto"/>
        <w:ind w:left="5040"/>
        <w:rPr>
          <w:rFonts w:ascii="David" w:hAnsi="David" w:cs="David"/>
          <w:b/>
          <w:bCs/>
          <w:sz w:val="24"/>
          <w:szCs w:val="24"/>
          <w:rtl/>
        </w:rPr>
      </w:pPr>
      <w:r w:rsidRPr="002629F0">
        <w:rPr>
          <w:rFonts w:ascii="David" w:hAnsi="David" w:cs="David" w:hint="cs"/>
          <w:b/>
          <w:bCs/>
          <w:sz w:val="24"/>
          <w:szCs w:val="24"/>
          <w:rtl/>
        </w:rPr>
        <w:t>מנכ"ל העירייה</w:t>
      </w:r>
    </w:p>
    <w:p w14:paraId="154FCC18" w14:textId="77777777" w:rsidR="00163104" w:rsidRDefault="00163104" w:rsidP="002629F0">
      <w:pPr>
        <w:pStyle w:val="ab"/>
        <w:spacing w:after="0" w:line="360" w:lineRule="auto"/>
        <w:ind w:left="5040"/>
        <w:rPr>
          <w:rFonts w:ascii="David" w:hAnsi="David" w:cs="David"/>
          <w:b/>
          <w:bCs/>
          <w:sz w:val="24"/>
          <w:szCs w:val="24"/>
          <w:rtl/>
        </w:rPr>
      </w:pPr>
    </w:p>
    <w:p w14:paraId="35379014" w14:textId="77777777" w:rsidR="00163104" w:rsidRDefault="00163104" w:rsidP="002629F0">
      <w:pPr>
        <w:pStyle w:val="ab"/>
        <w:spacing w:after="0" w:line="360" w:lineRule="auto"/>
        <w:ind w:left="5040"/>
        <w:rPr>
          <w:rFonts w:ascii="David" w:hAnsi="David" w:cs="David"/>
          <w:b/>
          <w:bCs/>
          <w:sz w:val="24"/>
          <w:szCs w:val="24"/>
          <w:rtl/>
        </w:rPr>
      </w:pPr>
    </w:p>
    <w:p w14:paraId="055820BF" w14:textId="4DC681C4" w:rsidR="00163104" w:rsidRDefault="00163104">
      <w:pPr>
        <w:bidi w:val="0"/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br w:type="page"/>
      </w:r>
    </w:p>
    <w:p w14:paraId="536D0ACD" w14:textId="77777777" w:rsidR="00163104" w:rsidRDefault="00163104" w:rsidP="00163104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6BB3EEE9" w14:textId="5C839AE4" w:rsidR="00163104" w:rsidRDefault="00163104" w:rsidP="00163104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נספח א' </w:t>
      </w:r>
      <w:r>
        <w:rPr>
          <w:rFonts w:ascii="David" w:hAnsi="David" w:cs="David"/>
          <w:b/>
          <w:bCs/>
          <w:sz w:val="24"/>
          <w:szCs w:val="24"/>
          <w:rtl/>
        </w:rPr>
        <w:t>-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טופס בקשה לאישור עבודות תשתית / לילה</w:t>
      </w:r>
    </w:p>
    <w:p w14:paraId="296B3DB0" w14:textId="77777777" w:rsidR="00163104" w:rsidRDefault="00163104" w:rsidP="00163104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465B44F6" w14:textId="77777777" w:rsidR="00163104" w:rsidRPr="0006763A" w:rsidRDefault="00163104" w:rsidP="00163104">
      <w:pPr>
        <w:jc w:val="right"/>
        <w:rPr>
          <w:rFonts w:cs="David"/>
          <w:b/>
          <w:bCs/>
          <w:sz w:val="24"/>
          <w:szCs w:val="24"/>
          <w:rtl/>
        </w:rPr>
      </w:pPr>
      <w:r w:rsidRPr="00931DAC">
        <w:rPr>
          <w:rFonts w:cs="David" w:hint="cs"/>
          <w:rtl/>
        </w:rPr>
        <w:t xml:space="preserve"> </w:t>
      </w:r>
      <w:r w:rsidRPr="0006763A">
        <w:rPr>
          <w:rFonts w:hint="cs"/>
          <w:b/>
          <w:bCs/>
          <w:rtl/>
        </w:rPr>
        <w:t xml:space="preserve">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</w:t>
      </w:r>
      <w:r w:rsidRPr="0006763A">
        <w:rPr>
          <w:rFonts w:hint="cs"/>
          <w:b/>
          <w:bCs/>
          <w:rtl/>
        </w:rPr>
        <w:t xml:space="preserve">          </w:t>
      </w:r>
      <w:r w:rsidRPr="0006763A">
        <w:rPr>
          <w:rFonts w:cs="David" w:hint="cs"/>
          <w:b/>
          <w:bCs/>
          <w:sz w:val="24"/>
          <w:szCs w:val="24"/>
          <w:rtl/>
        </w:rPr>
        <w:t>תאריך</w:t>
      </w:r>
      <w:r>
        <w:rPr>
          <w:rFonts w:cs="David" w:hint="cs"/>
          <w:b/>
          <w:bCs/>
          <w:sz w:val="24"/>
          <w:szCs w:val="24"/>
          <w:rtl/>
        </w:rPr>
        <w:t>:_____________</w:t>
      </w:r>
    </w:p>
    <w:p w14:paraId="36717C4A" w14:textId="77777777" w:rsidR="00163104" w:rsidRDefault="00163104" w:rsidP="00163104">
      <w:pPr>
        <w:jc w:val="center"/>
        <w:rPr>
          <w:rFonts w:cs="David"/>
          <w:b/>
          <w:bCs/>
          <w:sz w:val="24"/>
          <w:szCs w:val="24"/>
          <w:rtl/>
        </w:rPr>
      </w:pPr>
    </w:p>
    <w:p w14:paraId="1ADB172D" w14:textId="6214DD02" w:rsidR="00163104" w:rsidRPr="0006763A" w:rsidRDefault="00163104" w:rsidP="00163104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הנדון :   </w:t>
      </w:r>
      <w:r w:rsidRPr="0006763A">
        <w:rPr>
          <w:rFonts w:cs="David" w:hint="cs"/>
          <w:b/>
          <w:bCs/>
          <w:sz w:val="24"/>
          <w:szCs w:val="24"/>
          <w:u w:val="single"/>
          <w:rtl/>
        </w:rPr>
        <w:t xml:space="preserve">בקשה לאישור עבודת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תשתית / </w:t>
      </w:r>
      <w:r w:rsidRPr="0006763A">
        <w:rPr>
          <w:rFonts w:cs="David" w:hint="cs"/>
          <w:b/>
          <w:bCs/>
          <w:sz w:val="24"/>
          <w:szCs w:val="24"/>
          <w:u w:val="single"/>
          <w:rtl/>
        </w:rPr>
        <w:t>לילה</w:t>
      </w:r>
    </w:p>
    <w:p w14:paraId="4ACC29DE" w14:textId="77777777" w:rsidR="00163104" w:rsidRPr="0006763A" w:rsidRDefault="00163104" w:rsidP="00163104">
      <w:pPr>
        <w:rPr>
          <w:rFonts w:cs="David"/>
          <w:b/>
          <w:bCs/>
          <w:sz w:val="24"/>
          <w:szCs w:val="24"/>
          <w:rtl/>
        </w:rPr>
      </w:pPr>
      <w:r w:rsidRPr="0006763A">
        <w:rPr>
          <w:rFonts w:cs="David" w:hint="cs"/>
          <w:b/>
          <w:bCs/>
          <w:sz w:val="24"/>
          <w:szCs w:val="24"/>
          <w:rtl/>
        </w:rPr>
        <w:t>אבקש  את אישורכם לעב</w:t>
      </w:r>
      <w:r>
        <w:rPr>
          <w:rFonts w:cs="David" w:hint="cs"/>
          <w:b/>
          <w:bCs/>
          <w:sz w:val="24"/>
          <w:szCs w:val="24"/>
          <w:rtl/>
        </w:rPr>
        <w:t xml:space="preserve">ודת </w:t>
      </w:r>
      <w:r w:rsidRPr="0006763A">
        <w:rPr>
          <w:rFonts w:cs="David" w:hint="cs"/>
          <w:b/>
          <w:bCs/>
          <w:sz w:val="24"/>
          <w:szCs w:val="24"/>
          <w:rtl/>
        </w:rPr>
        <w:t>לילה בהתאם לפירוט המצורף</w:t>
      </w:r>
      <w:r>
        <w:rPr>
          <w:rFonts w:cs="David" w:hint="cs"/>
          <w:b/>
          <w:bCs/>
          <w:sz w:val="24"/>
          <w:szCs w:val="24"/>
          <w:rtl/>
        </w:rPr>
        <w:t>:</w:t>
      </w:r>
      <w:r w:rsidRPr="0006763A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156EF81A" w14:textId="77777777" w:rsidR="00163104" w:rsidRDefault="00163104" w:rsidP="00163104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גורם אחראי לביצוע:</w:t>
      </w:r>
      <w:r w:rsidRPr="002B4584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_____________</w:t>
      </w:r>
    </w:p>
    <w:p w14:paraId="5D30B7BD" w14:textId="77777777" w:rsidR="00163104" w:rsidRPr="0006763A" w:rsidRDefault="00163104" w:rsidP="00163104">
      <w:pPr>
        <w:rPr>
          <w:rFonts w:cs="David"/>
          <w:b/>
          <w:bCs/>
          <w:sz w:val="24"/>
          <w:szCs w:val="24"/>
          <w:rtl/>
        </w:rPr>
      </w:pPr>
      <w:r w:rsidRPr="0006763A">
        <w:rPr>
          <w:rFonts w:cs="David" w:hint="cs"/>
          <w:b/>
          <w:bCs/>
          <w:sz w:val="24"/>
          <w:szCs w:val="24"/>
          <w:rtl/>
        </w:rPr>
        <w:t>קבלן מבצע העבודה</w:t>
      </w:r>
      <w:r>
        <w:rPr>
          <w:rFonts w:cs="David" w:hint="cs"/>
          <w:b/>
          <w:bCs/>
          <w:sz w:val="24"/>
          <w:szCs w:val="24"/>
          <w:rtl/>
        </w:rPr>
        <w:t>:</w:t>
      </w:r>
      <w:r w:rsidRPr="002B4584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_____________</w:t>
      </w:r>
      <w:r w:rsidRPr="0006763A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3105B3A4" w14:textId="77777777" w:rsidR="00163104" w:rsidRPr="0006763A" w:rsidRDefault="00163104" w:rsidP="00163104">
      <w:pPr>
        <w:rPr>
          <w:rFonts w:cs="David"/>
          <w:b/>
          <w:bCs/>
          <w:sz w:val="24"/>
          <w:szCs w:val="24"/>
          <w:rtl/>
        </w:rPr>
      </w:pPr>
      <w:r w:rsidRPr="0006763A">
        <w:rPr>
          <w:rFonts w:cs="David" w:hint="cs"/>
          <w:b/>
          <w:bCs/>
          <w:sz w:val="24"/>
          <w:szCs w:val="24"/>
          <w:rtl/>
        </w:rPr>
        <w:t>רחוב בו תבוצע העבודה</w:t>
      </w:r>
      <w:r>
        <w:rPr>
          <w:rFonts w:cs="David" w:hint="cs"/>
          <w:b/>
          <w:bCs/>
          <w:sz w:val="24"/>
          <w:szCs w:val="24"/>
          <w:rtl/>
        </w:rPr>
        <w:t>:</w:t>
      </w:r>
      <w:r w:rsidRPr="002B4584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_____________ </w:t>
      </w:r>
    </w:p>
    <w:p w14:paraId="42C95639" w14:textId="77777777" w:rsidR="00163104" w:rsidRPr="0006763A" w:rsidRDefault="00163104" w:rsidP="00163104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תאריכי ביצוע העבודה: _____________</w:t>
      </w:r>
    </w:p>
    <w:p w14:paraId="40FD92A9" w14:textId="77777777" w:rsidR="00163104" w:rsidRDefault="00163104" w:rsidP="00163104">
      <w:pPr>
        <w:rPr>
          <w:rFonts w:cs="David"/>
          <w:b/>
          <w:bCs/>
          <w:sz w:val="24"/>
          <w:szCs w:val="24"/>
          <w:rtl/>
        </w:rPr>
      </w:pPr>
      <w:r w:rsidRPr="0006763A">
        <w:rPr>
          <w:rFonts w:cs="David" w:hint="cs"/>
          <w:b/>
          <w:bCs/>
          <w:sz w:val="24"/>
          <w:szCs w:val="24"/>
          <w:rtl/>
        </w:rPr>
        <w:t>שעות העבודה</w:t>
      </w:r>
      <w:r>
        <w:rPr>
          <w:rFonts w:cs="David" w:hint="cs"/>
          <w:b/>
          <w:bCs/>
          <w:sz w:val="24"/>
          <w:szCs w:val="24"/>
          <w:rtl/>
        </w:rPr>
        <w:t>:</w:t>
      </w:r>
      <w:r w:rsidRPr="002B4584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_____________</w:t>
      </w:r>
      <w:r w:rsidRPr="0006763A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5AF041F2" w14:textId="77777777" w:rsidR="00163104" w:rsidRDefault="00163104" w:rsidP="00163104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מהות העבודה</w:t>
      </w:r>
      <w:r w:rsidRPr="0006763A">
        <w:rPr>
          <w:rFonts w:cs="David" w:hint="cs"/>
          <w:b/>
          <w:bCs/>
          <w:sz w:val="24"/>
          <w:szCs w:val="24"/>
          <w:rtl/>
        </w:rPr>
        <w:t>:</w:t>
      </w:r>
      <w:r w:rsidRPr="002B4584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____________________________________________________</w:t>
      </w:r>
      <w:r w:rsidRPr="0006763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</w:p>
    <w:p w14:paraId="4E1ED7F9" w14:textId="77777777" w:rsidR="00163104" w:rsidRDefault="00163104" w:rsidP="00163104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  <w:r w:rsidRPr="0006763A">
        <w:rPr>
          <w:rFonts w:cs="David" w:hint="cs"/>
          <w:b/>
          <w:bCs/>
          <w:sz w:val="24"/>
          <w:szCs w:val="24"/>
          <w:rtl/>
        </w:rPr>
        <w:t>סיבה לבקשה</w:t>
      </w:r>
      <w:r>
        <w:rPr>
          <w:rFonts w:cs="David" w:hint="cs"/>
          <w:b/>
          <w:bCs/>
          <w:sz w:val="24"/>
          <w:szCs w:val="24"/>
          <w:rtl/>
        </w:rPr>
        <w:t>:</w:t>
      </w:r>
      <w:r w:rsidRPr="002B4584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____________________________________________________</w:t>
      </w:r>
    </w:p>
    <w:p w14:paraId="10505D5A" w14:textId="77777777" w:rsidR="00163104" w:rsidRDefault="00163104" w:rsidP="00163104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14:paraId="7619FCC4" w14:textId="77777777" w:rsidR="00163104" w:rsidRPr="00FA20EF" w:rsidRDefault="00163104" w:rsidP="00163104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14:paraId="5E02D872" w14:textId="77777777" w:rsidR="00163104" w:rsidRPr="001972E5" w:rsidRDefault="00163104" w:rsidP="00163104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14:paraId="2E368753" w14:textId="77777777" w:rsidR="00163104" w:rsidRPr="00163104" w:rsidRDefault="00163104" w:rsidP="00C622E6">
      <w:pPr>
        <w:spacing w:after="0"/>
        <w:jc w:val="both"/>
        <w:rPr>
          <w:rFonts w:cs="David"/>
          <w:b/>
          <w:bCs/>
          <w:sz w:val="24"/>
          <w:szCs w:val="24"/>
        </w:rPr>
      </w:pPr>
      <w:r w:rsidRPr="00163104">
        <w:rPr>
          <w:rFonts w:cs="David" w:hint="cs"/>
          <w:b/>
          <w:bCs/>
          <w:sz w:val="24"/>
          <w:szCs w:val="24"/>
          <w:rtl/>
        </w:rPr>
        <w:t xml:space="preserve">מסמכים נדרשים: </w:t>
      </w:r>
    </w:p>
    <w:p w14:paraId="2D1035D1" w14:textId="77777777" w:rsidR="00163104" w:rsidRPr="00163104" w:rsidRDefault="00163104" w:rsidP="00C622E6">
      <w:pPr>
        <w:pStyle w:val="ab"/>
        <w:numPr>
          <w:ilvl w:val="0"/>
          <w:numId w:val="29"/>
        </w:numPr>
        <w:jc w:val="both"/>
        <w:rPr>
          <w:rFonts w:cs="David"/>
          <w:sz w:val="24"/>
          <w:szCs w:val="24"/>
        </w:rPr>
      </w:pPr>
      <w:r w:rsidRPr="00163104">
        <w:rPr>
          <w:rFonts w:cs="David" w:hint="cs"/>
          <w:sz w:val="24"/>
          <w:szCs w:val="24"/>
          <w:rtl/>
        </w:rPr>
        <w:t>אישור משטרה בציון תאריכי העבודה, במידה ונדרשים הסדרי תנועה.</w:t>
      </w:r>
    </w:p>
    <w:p w14:paraId="13C65768" w14:textId="77777777" w:rsidR="00163104" w:rsidRPr="00163104" w:rsidRDefault="00163104" w:rsidP="00C622E6">
      <w:pPr>
        <w:pStyle w:val="ab"/>
        <w:numPr>
          <w:ilvl w:val="0"/>
          <w:numId w:val="29"/>
        </w:numPr>
        <w:jc w:val="both"/>
        <w:rPr>
          <w:rFonts w:cs="David"/>
          <w:sz w:val="24"/>
          <w:szCs w:val="24"/>
        </w:rPr>
      </w:pPr>
      <w:r w:rsidRPr="00163104">
        <w:rPr>
          <w:rFonts w:cs="David" w:hint="cs"/>
          <w:sz w:val="24"/>
          <w:szCs w:val="24"/>
          <w:rtl/>
        </w:rPr>
        <w:t>הודעה לתושבים הכוללת את שם המבקשת ומנהל העבודה, באם נדרש באזור בו תתבצע העבודה.</w:t>
      </w:r>
    </w:p>
    <w:p w14:paraId="1A387CD1" w14:textId="4FC07978" w:rsidR="00163104" w:rsidRPr="00163104" w:rsidRDefault="00163104" w:rsidP="00C622E6">
      <w:pPr>
        <w:pStyle w:val="ab"/>
        <w:numPr>
          <w:ilvl w:val="0"/>
          <w:numId w:val="29"/>
        </w:numPr>
        <w:jc w:val="both"/>
        <w:rPr>
          <w:rFonts w:cs="David"/>
          <w:sz w:val="24"/>
          <w:szCs w:val="24"/>
        </w:rPr>
      </w:pPr>
      <w:r w:rsidRPr="00163104">
        <w:rPr>
          <w:rFonts w:cs="David" w:hint="cs"/>
          <w:sz w:val="24"/>
          <w:szCs w:val="24"/>
          <w:rtl/>
        </w:rPr>
        <w:t>בדיקה מול אגף תיאום גורמי חוץ באם לא מבוצעות / נדרשות עבודות נוספות במקום.</w:t>
      </w:r>
    </w:p>
    <w:p w14:paraId="7DE2A1CB" w14:textId="704FC4C0" w:rsidR="00163104" w:rsidRPr="00163104" w:rsidRDefault="00163104" w:rsidP="00C622E6">
      <w:pPr>
        <w:pStyle w:val="ab"/>
        <w:numPr>
          <w:ilvl w:val="0"/>
          <w:numId w:val="29"/>
        </w:numPr>
        <w:jc w:val="both"/>
        <w:rPr>
          <w:rFonts w:cs="David"/>
          <w:sz w:val="24"/>
          <w:szCs w:val="24"/>
        </w:rPr>
      </w:pPr>
      <w:r w:rsidRPr="00163104">
        <w:rPr>
          <w:rFonts w:cs="David" w:hint="cs"/>
          <w:sz w:val="24"/>
          <w:szCs w:val="24"/>
          <w:rtl/>
        </w:rPr>
        <w:t xml:space="preserve">נדרש לעדכן </w:t>
      </w:r>
      <w:r w:rsidRPr="00163104">
        <w:rPr>
          <w:rFonts w:cs="David" w:hint="cs"/>
          <w:sz w:val="24"/>
          <w:szCs w:val="24"/>
          <w:u w:val="single"/>
          <w:rtl/>
        </w:rPr>
        <w:t>קודם לביצוע העבודה</w:t>
      </w:r>
      <w:r w:rsidRPr="00163104">
        <w:rPr>
          <w:rFonts w:cs="David" w:hint="cs"/>
          <w:sz w:val="24"/>
          <w:szCs w:val="24"/>
          <w:rtl/>
        </w:rPr>
        <w:t xml:space="preserve">: מוקד עירוני/ </w:t>
      </w:r>
      <w:r w:rsidR="00C622E6">
        <w:rPr>
          <w:rFonts w:cs="David" w:hint="cs"/>
          <w:sz w:val="24"/>
          <w:szCs w:val="24"/>
          <w:rtl/>
        </w:rPr>
        <w:t>דוברות העירייה</w:t>
      </w:r>
      <w:r w:rsidRPr="00163104">
        <w:rPr>
          <w:rFonts w:cs="David" w:hint="cs"/>
          <w:sz w:val="24"/>
          <w:szCs w:val="24"/>
          <w:rtl/>
        </w:rPr>
        <w:t xml:space="preserve"> / גורמים רלוונטיים.</w:t>
      </w:r>
    </w:p>
    <w:p w14:paraId="7EE6BF84" w14:textId="358657CA" w:rsidR="00163104" w:rsidRPr="00163104" w:rsidRDefault="00163104" w:rsidP="00C622E6">
      <w:pPr>
        <w:pStyle w:val="ab"/>
        <w:numPr>
          <w:ilvl w:val="0"/>
          <w:numId w:val="29"/>
        </w:numPr>
        <w:jc w:val="both"/>
        <w:rPr>
          <w:rFonts w:cs="David"/>
          <w:sz w:val="24"/>
          <w:szCs w:val="24"/>
          <w:rtl/>
        </w:rPr>
      </w:pPr>
      <w:r w:rsidRPr="00163104">
        <w:rPr>
          <w:rFonts w:cs="David" w:hint="cs"/>
          <w:sz w:val="24"/>
          <w:szCs w:val="24"/>
          <w:u w:val="single"/>
          <w:rtl/>
        </w:rPr>
        <w:t>ביצוע העבודה בפועל כפוף להצגת מסמכים אלו ואישור לשכת סמנכ"ל</w:t>
      </w:r>
      <w:r w:rsidRPr="00163104">
        <w:rPr>
          <w:rFonts w:cs="David" w:hint="cs"/>
          <w:sz w:val="24"/>
          <w:szCs w:val="24"/>
          <w:rtl/>
        </w:rPr>
        <w:t xml:space="preserve">. </w:t>
      </w:r>
    </w:p>
    <w:p w14:paraId="30310046" w14:textId="77777777" w:rsidR="00163104" w:rsidRDefault="00163104" w:rsidP="00163104">
      <w:pPr>
        <w:pStyle w:val="ab"/>
        <w:spacing w:after="160" w:line="259" w:lineRule="auto"/>
        <w:ind w:left="379"/>
        <w:rPr>
          <w:rFonts w:cs="David"/>
          <w:b/>
          <w:bCs/>
          <w:sz w:val="24"/>
          <w:szCs w:val="24"/>
        </w:rPr>
      </w:pPr>
    </w:p>
    <w:p w14:paraId="7FE5F765" w14:textId="15028D54" w:rsidR="00163104" w:rsidRDefault="00163104" w:rsidP="00163104">
      <w:pPr>
        <w:pStyle w:val="ab"/>
        <w:numPr>
          <w:ilvl w:val="0"/>
          <w:numId w:val="28"/>
        </w:numPr>
        <w:rPr>
          <w:rFonts w:cs="David"/>
          <w:b/>
          <w:bCs/>
          <w:sz w:val="24"/>
          <w:szCs w:val="24"/>
        </w:rPr>
      </w:pPr>
      <w:r w:rsidRPr="00163104">
        <w:rPr>
          <w:rFonts w:cs="David" w:hint="cs"/>
          <w:b/>
          <w:bCs/>
          <w:sz w:val="24"/>
          <w:szCs w:val="24"/>
          <w:rtl/>
        </w:rPr>
        <w:t>יש לשלוח את טופס הבקשה המלא ל</w:t>
      </w:r>
      <w:r w:rsidRPr="00163104">
        <w:rPr>
          <w:rtl/>
        </w:rPr>
        <w:t xml:space="preserve"> </w:t>
      </w:r>
      <w:r w:rsidRPr="00163104">
        <w:rPr>
          <w:rFonts w:cs="David"/>
          <w:b/>
          <w:bCs/>
          <w:sz w:val="24"/>
          <w:szCs w:val="24"/>
          <w:rtl/>
        </w:rPr>
        <w:t>לירון פלדמן יוסלוביץ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Pr="00163104">
        <w:rPr>
          <w:rFonts w:cs="David" w:hint="cs"/>
          <w:b/>
          <w:bCs/>
          <w:sz w:val="24"/>
          <w:szCs w:val="24"/>
          <w:rtl/>
        </w:rPr>
        <w:t xml:space="preserve">בכתובת המייל </w:t>
      </w:r>
      <w:hyperlink r:id="rId7" w:history="1">
        <w:r w:rsidRPr="00163104">
          <w:rPr>
            <w:rStyle w:val="Hyperlink"/>
            <w:rFonts w:cs="David"/>
            <w:b/>
            <w:bCs/>
            <w:sz w:val="24"/>
            <w:szCs w:val="24"/>
          </w:rPr>
          <w:t>liron@rehovot.muni.il</w:t>
        </w:r>
      </w:hyperlink>
    </w:p>
    <w:p w14:paraId="531A82D8" w14:textId="5A4A9188" w:rsidR="00163104" w:rsidRDefault="00163104">
      <w:pPr>
        <w:bidi w:val="0"/>
        <w:spacing w:after="0" w:line="240" w:lineRule="auto"/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br w:type="page"/>
      </w:r>
    </w:p>
    <w:p w14:paraId="79BDFB33" w14:textId="77777777" w:rsidR="00163104" w:rsidRDefault="00163104" w:rsidP="00163104">
      <w:pPr>
        <w:rPr>
          <w:rFonts w:cs="David"/>
          <w:b/>
          <w:bCs/>
          <w:sz w:val="24"/>
          <w:szCs w:val="24"/>
          <w:rtl/>
        </w:rPr>
      </w:pPr>
    </w:p>
    <w:p w14:paraId="450A0486" w14:textId="601DCB86" w:rsidR="00163104" w:rsidRDefault="00163104" w:rsidP="000658C9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נספח ב'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טופס הודעה לתושבים על ביצוע עבודות תשתית / לילה</w:t>
      </w:r>
    </w:p>
    <w:p w14:paraId="79935283" w14:textId="77777777" w:rsidR="00163104" w:rsidRPr="000658C9" w:rsidRDefault="00163104" w:rsidP="00163104">
      <w:pPr>
        <w:ind w:right="567"/>
        <w:jc w:val="right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highlight w:val="yellow"/>
          <w:rtl/>
        </w:rPr>
        <w:t>‏[תאריך]</w:t>
      </w:r>
    </w:p>
    <w:p w14:paraId="2CFE260F" w14:textId="6B228E6C" w:rsidR="00163104" w:rsidRPr="000658C9" w:rsidRDefault="00163104" w:rsidP="00163104">
      <w:pPr>
        <w:ind w:left="28" w:right="567"/>
        <w:jc w:val="center"/>
        <w:rPr>
          <w:rFonts w:ascii="David" w:hAnsi="David" w:cs="David"/>
          <w:b/>
          <w:bCs/>
          <w:sz w:val="32"/>
          <w:szCs w:val="24"/>
          <w:u w:val="single"/>
          <w:rtl/>
        </w:rPr>
      </w:pPr>
      <w:r w:rsidRPr="000658C9">
        <w:rPr>
          <w:rFonts w:ascii="David" w:hAnsi="David" w:cs="David"/>
          <w:b/>
          <w:bCs/>
          <w:sz w:val="32"/>
          <w:szCs w:val="24"/>
          <w:u w:val="single"/>
          <w:rtl/>
        </w:rPr>
        <w:t xml:space="preserve">הודעה על ביצוע עבודות תשתית / לילה ברחוב </w:t>
      </w:r>
      <w:r w:rsidRPr="000658C9">
        <w:rPr>
          <w:rFonts w:ascii="David" w:hAnsi="David" w:cs="David"/>
          <w:b/>
          <w:bCs/>
          <w:sz w:val="32"/>
          <w:szCs w:val="24"/>
          <w:highlight w:val="yellow"/>
          <w:u w:val="single"/>
          <w:rtl/>
        </w:rPr>
        <w:t>[לציין את מיקום ביצוע העבודות]</w:t>
      </w:r>
    </w:p>
    <w:p w14:paraId="2D06DD40" w14:textId="77777777" w:rsidR="00163104" w:rsidRPr="000658C9" w:rsidRDefault="00163104" w:rsidP="00163104">
      <w:pPr>
        <w:spacing w:line="360" w:lineRule="auto"/>
        <w:ind w:left="28"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 xml:space="preserve">תושבות ותושבים יקרים, </w:t>
      </w:r>
    </w:p>
    <w:p w14:paraId="125C5AA1" w14:textId="79A165C8" w:rsidR="00163104" w:rsidRPr="000658C9" w:rsidRDefault="00163104" w:rsidP="00163104">
      <w:pPr>
        <w:spacing w:line="36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 xml:space="preserve">בימים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[_______]</w:t>
      </w:r>
      <w:r w:rsidRPr="000658C9">
        <w:rPr>
          <w:rFonts w:ascii="David" w:hAnsi="David" w:cs="David"/>
          <w:b/>
          <w:bCs/>
          <w:szCs w:val="24"/>
          <w:rtl/>
        </w:rPr>
        <w:t xml:space="preserve"> ה </w:t>
      </w:r>
      <w:proofErr w:type="spellStart"/>
      <w:r w:rsidRPr="000658C9">
        <w:rPr>
          <w:rFonts w:ascii="David" w:hAnsi="David" w:cs="David"/>
          <w:b/>
          <w:bCs/>
          <w:szCs w:val="24"/>
          <w:highlight w:val="yellow"/>
        </w:rPr>
        <w:t>dd.mm.yyyy</w:t>
      </w:r>
      <w:proofErr w:type="spellEnd"/>
      <w:r w:rsidRPr="000658C9">
        <w:rPr>
          <w:rFonts w:ascii="David" w:hAnsi="David" w:cs="David"/>
          <w:b/>
          <w:bCs/>
          <w:szCs w:val="24"/>
          <w:highlight w:val="yellow"/>
        </w:rPr>
        <w:t>]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]</w:t>
      </w:r>
      <w:r w:rsidRPr="000658C9">
        <w:rPr>
          <w:rFonts w:ascii="David" w:hAnsi="David" w:cs="David"/>
          <w:b/>
          <w:bCs/>
          <w:szCs w:val="24"/>
          <w:rtl/>
        </w:rPr>
        <w:t xml:space="preserve"> , תבצע חברת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[________]</w:t>
      </w:r>
      <w:r w:rsidRPr="000658C9">
        <w:rPr>
          <w:rFonts w:ascii="David" w:hAnsi="David" w:cs="David"/>
          <w:b/>
          <w:bCs/>
          <w:szCs w:val="24"/>
          <w:rtl/>
        </w:rPr>
        <w:t xml:space="preserve"> עבודות בין השעות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[_______]</w:t>
      </w:r>
      <w:r w:rsidRPr="000658C9">
        <w:rPr>
          <w:rFonts w:ascii="David" w:hAnsi="David" w:cs="David"/>
          <w:b/>
          <w:bCs/>
          <w:szCs w:val="24"/>
          <w:rtl/>
        </w:rPr>
        <w:t xml:space="preserve"> ברחוב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[_________]</w:t>
      </w:r>
      <w:r w:rsidRPr="000658C9">
        <w:rPr>
          <w:rFonts w:ascii="David" w:hAnsi="David" w:cs="David"/>
          <w:b/>
          <w:bCs/>
          <w:szCs w:val="24"/>
          <w:rtl/>
        </w:rPr>
        <w:t xml:space="preserve"> לצורך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[לציין את מהות העבודה]</w:t>
      </w:r>
      <w:r w:rsidRPr="000658C9">
        <w:rPr>
          <w:rFonts w:ascii="David" w:hAnsi="David" w:cs="David"/>
          <w:b/>
          <w:bCs/>
          <w:szCs w:val="24"/>
          <w:rtl/>
        </w:rPr>
        <w:t>.</w:t>
      </w:r>
    </w:p>
    <w:p w14:paraId="7C0D94F2" w14:textId="77777777" w:rsidR="00163104" w:rsidRPr="000658C9" w:rsidRDefault="00163104" w:rsidP="000658C9">
      <w:pPr>
        <w:spacing w:after="120" w:line="48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u w:val="single"/>
          <w:rtl/>
        </w:rPr>
        <w:t>מקום עבודה</w:t>
      </w:r>
      <w:r w:rsidRPr="000658C9">
        <w:rPr>
          <w:rFonts w:ascii="David" w:hAnsi="David" w:cs="David"/>
          <w:b/>
          <w:bCs/>
          <w:szCs w:val="24"/>
          <w:rtl/>
        </w:rPr>
        <w:t xml:space="preserve">: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[להשלים כתובת מדויקת]</w:t>
      </w:r>
    </w:p>
    <w:p w14:paraId="30180C8A" w14:textId="77777777" w:rsidR="00163104" w:rsidRPr="000658C9" w:rsidRDefault="00163104" w:rsidP="000658C9">
      <w:pPr>
        <w:tabs>
          <w:tab w:val="left" w:pos="1826"/>
        </w:tabs>
        <w:spacing w:after="120" w:line="480" w:lineRule="auto"/>
        <w:ind w:left="26"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u w:val="single"/>
          <w:rtl/>
        </w:rPr>
        <w:t>משך העבודה</w:t>
      </w:r>
      <w:r w:rsidRPr="000658C9">
        <w:rPr>
          <w:rFonts w:ascii="David" w:hAnsi="David" w:cs="David"/>
          <w:b/>
          <w:bCs/>
          <w:szCs w:val="24"/>
          <w:rtl/>
        </w:rPr>
        <w:t xml:space="preserve">: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[להשלים מס' ימים]</w:t>
      </w:r>
    </w:p>
    <w:p w14:paraId="25A5D118" w14:textId="77777777" w:rsidR="00163104" w:rsidRPr="000658C9" w:rsidRDefault="00163104" w:rsidP="000658C9">
      <w:pPr>
        <w:spacing w:after="120" w:line="48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u w:val="single"/>
          <w:rtl/>
        </w:rPr>
        <w:t>מס' שעות העבודה</w:t>
      </w:r>
      <w:r w:rsidRPr="000658C9">
        <w:rPr>
          <w:rFonts w:ascii="David" w:hAnsi="David" w:cs="David"/>
          <w:b/>
          <w:bCs/>
          <w:szCs w:val="24"/>
          <w:rtl/>
        </w:rPr>
        <w:t xml:space="preserve">: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[להשלים מס' שעות]</w:t>
      </w:r>
    </w:p>
    <w:p w14:paraId="655339B8" w14:textId="77777777" w:rsidR="00163104" w:rsidRPr="000658C9" w:rsidRDefault="00163104" w:rsidP="000658C9">
      <w:pPr>
        <w:spacing w:after="120" w:line="48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u w:val="single"/>
          <w:rtl/>
        </w:rPr>
        <w:t>שעות ביצוע העבודה</w:t>
      </w:r>
      <w:r w:rsidRPr="000658C9">
        <w:rPr>
          <w:rFonts w:ascii="David" w:hAnsi="David" w:cs="David"/>
          <w:b/>
          <w:bCs/>
          <w:szCs w:val="24"/>
          <w:rtl/>
        </w:rPr>
        <w:t xml:space="preserve">: </w:t>
      </w:r>
      <w:proofErr w:type="spellStart"/>
      <w:r w:rsidRPr="000658C9">
        <w:rPr>
          <w:rFonts w:ascii="David" w:hAnsi="David" w:cs="David"/>
          <w:b/>
          <w:bCs/>
          <w:szCs w:val="24"/>
          <w:highlight w:val="yellow"/>
        </w:rPr>
        <w:t>hh:mm-hh:mm</w:t>
      </w:r>
      <w:proofErr w:type="spellEnd"/>
      <w:r w:rsidRPr="000658C9">
        <w:rPr>
          <w:rFonts w:ascii="David" w:hAnsi="David" w:cs="David"/>
          <w:b/>
          <w:bCs/>
          <w:szCs w:val="24"/>
          <w:highlight w:val="yellow"/>
        </w:rPr>
        <w:t>]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]</w:t>
      </w:r>
      <w:r w:rsidRPr="000658C9">
        <w:rPr>
          <w:rFonts w:ascii="David" w:hAnsi="David" w:cs="David"/>
          <w:b/>
          <w:bCs/>
          <w:szCs w:val="24"/>
        </w:rPr>
        <w:t xml:space="preserve"> </w:t>
      </w:r>
      <w:r w:rsidRPr="000658C9">
        <w:rPr>
          <w:rFonts w:ascii="David" w:hAnsi="David" w:cs="David"/>
          <w:b/>
          <w:bCs/>
          <w:szCs w:val="24"/>
          <w:rtl/>
        </w:rPr>
        <w:t xml:space="preserve">עבודות יום / לילה / יום ולילה </w:t>
      </w:r>
      <w:r w:rsidRPr="000658C9">
        <w:rPr>
          <w:rFonts w:ascii="David" w:hAnsi="David" w:cs="David"/>
          <w:b/>
          <w:bCs/>
          <w:szCs w:val="24"/>
          <w:highlight w:val="yellow"/>
          <w:u w:val="single"/>
          <w:rtl/>
        </w:rPr>
        <w:t>[מחק את המיותר]</w:t>
      </w:r>
      <w:r w:rsidRPr="000658C9">
        <w:rPr>
          <w:rFonts w:ascii="David" w:hAnsi="David" w:cs="David"/>
          <w:b/>
          <w:bCs/>
          <w:szCs w:val="24"/>
          <w:u w:val="single"/>
          <w:rtl/>
        </w:rPr>
        <w:t xml:space="preserve">  </w:t>
      </w:r>
    </w:p>
    <w:p w14:paraId="44DA23EE" w14:textId="77777777" w:rsidR="00163104" w:rsidRPr="000658C9" w:rsidRDefault="00163104" w:rsidP="00C622E6">
      <w:pPr>
        <w:spacing w:after="120" w:line="48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u w:val="single"/>
          <w:rtl/>
        </w:rPr>
        <w:t>קבלן מבצע</w:t>
      </w:r>
      <w:r w:rsidRPr="000658C9">
        <w:rPr>
          <w:rFonts w:ascii="David" w:hAnsi="David" w:cs="David"/>
          <w:b/>
          <w:bCs/>
          <w:szCs w:val="24"/>
          <w:rtl/>
        </w:rPr>
        <w:t xml:space="preserve">: </w:t>
      </w:r>
      <w:r w:rsidRPr="000658C9">
        <w:rPr>
          <w:rFonts w:ascii="David" w:hAnsi="David" w:cs="David"/>
          <w:b/>
          <w:bCs/>
          <w:szCs w:val="24"/>
          <w:highlight w:val="yellow"/>
          <w:rtl/>
        </w:rPr>
        <w:t>[להשלים]</w:t>
      </w:r>
    </w:p>
    <w:p w14:paraId="7FA1445D" w14:textId="77777777" w:rsidR="00163104" w:rsidRPr="000658C9" w:rsidRDefault="00163104" w:rsidP="00C622E6">
      <w:pPr>
        <w:spacing w:after="120" w:line="48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פירוט חסימות צירים כולל מפה של צירים חלופיים [ככל ונדרש]</w:t>
      </w:r>
    </w:p>
    <w:p w14:paraId="56335482" w14:textId="70409BAE" w:rsidR="00163104" w:rsidRPr="000658C9" w:rsidRDefault="00163104" w:rsidP="00C622E6">
      <w:pPr>
        <w:spacing w:after="120" w:line="48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פירוט צירי תחבורה ציבורית חלופית כולל מפה [ככל ונדרש]</w:t>
      </w:r>
    </w:p>
    <w:p w14:paraId="0A3DE941" w14:textId="7215CBC9" w:rsidR="00163104" w:rsidRPr="000658C9" w:rsidRDefault="00163104" w:rsidP="00163104">
      <w:pPr>
        <w:ind w:left="26" w:right="567"/>
        <w:jc w:val="both"/>
        <w:rPr>
          <w:rFonts w:ascii="David" w:hAnsi="David" w:cs="David"/>
          <w:b/>
          <w:bCs/>
          <w:szCs w:val="24"/>
          <w:u w:val="single"/>
          <w:rtl/>
        </w:rPr>
      </w:pPr>
      <w:r w:rsidRPr="000658C9">
        <w:rPr>
          <w:rFonts w:ascii="David" w:hAnsi="David" w:cs="David"/>
          <w:b/>
          <w:bCs/>
          <w:szCs w:val="24"/>
          <w:u w:val="single"/>
          <w:rtl/>
        </w:rPr>
        <w:t>תשומת ל</w:t>
      </w:r>
      <w:r w:rsidR="000658C9">
        <w:rPr>
          <w:rFonts w:ascii="David" w:hAnsi="David" w:cs="David" w:hint="cs"/>
          <w:b/>
          <w:bCs/>
          <w:szCs w:val="24"/>
          <w:u w:val="single"/>
          <w:rtl/>
        </w:rPr>
        <w:t>י</w:t>
      </w:r>
      <w:r w:rsidRPr="000658C9">
        <w:rPr>
          <w:rFonts w:ascii="David" w:hAnsi="David" w:cs="David"/>
          <w:b/>
          <w:bCs/>
          <w:szCs w:val="24"/>
          <w:u w:val="single"/>
          <w:rtl/>
        </w:rPr>
        <w:t>בכם:</w:t>
      </w:r>
    </w:p>
    <w:p w14:paraId="042A16EB" w14:textId="77777777" w:rsidR="00163104" w:rsidRPr="000658C9" w:rsidRDefault="00163104" w:rsidP="00C622E6">
      <w:pPr>
        <w:numPr>
          <w:ilvl w:val="0"/>
          <w:numId w:val="30"/>
        </w:numPr>
        <w:spacing w:after="0" w:line="360" w:lineRule="auto"/>
        <w:ind w:right="567"/>
        <w:jc w:val="both"/>
        <w:rPr>
          <w:rFonts w:ascii="David" w:hAnsi="David" w:cs="David"/>
          <w:b/>
          <w:bCs/>
          <w:szCs w:val="24"/>
        </w:rPr>
      </w:pPr>
      <w:r w:rsidRPr="000658C9">
        <w:rPr>
          <w:rFonts w:ascii="David" w:hAnsi="David" w:cs="David"/>
          <w:b/>
          <w:bCs/>
          <w:szCs w:val="24"/>
          <w:rtl/>
        </w:rPr>
        <w:t xml:space="preserve">במשך העבודות עלולות להיגרם הפרעות זמניות למהלך החיים התקין. </w:t>
      </w:r>
    </w:p>
    <w:p w14:paraId="5DBDE09A" w14:textId="77777777" w:rsidR="00163104" w:rsidRPr="000658C9" w:rsidRDefault="00163104" w:rsidP="00C622E6">
      <w:pPr>
        <w:numPr>
          <w:ilvl w:val="0"/>
          <w:numId w:val="30"/>
        </w:numPr>
        <w:spacing w:after="0" w:line="360" w:lineRule="auto"/>
        <w:ind w:right="567"/>
        <w:jc w:val="both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 xml:space="preserve">במידה ותיתקלו במפגעים או בבעיות בטיחות כלשהן, אנא פנו למוקד העירוני 106 (24 שעות ביממה). </w:t>
      </w:r>
    </w:p>
    <w:p w14:paraId="585E6CBB" w14:textId="77777777" w:rsidR="00163104" w:rsidRPr="000658C9" w:rsidRDefault="00163104" w:rsidP="00163104">
      <w:pPr>
        <w:ind w:right="567"/>
        <w:jc w:val="both"/>
        <w:rPr>
          <w:rFonts w:ascii="David" w:hAnsi="David" w:cs="David"/>
          <w:b/>
          <w:bCs/>
          <w:szCs w:val="24"/>
          <w:rtl/>
        </w:rPr>
      </w:pPr>
    </w:p>
    <w:p w14:paraId="17922C45" w14:textId="505449BE" w:rsidR="00163104" w:rsidRPr="000658C9" w:rsidRDefault="00163104" w:rsidP="000658C9">
      <w:pPr>
        <w:ind w:right="567"/>
        <w:jc w:val="center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נבקש את סבלנותכם ואת שיתוף הפעולה שלכם על מנת שנוכל להשלים את העבודות בהקדם.</w:t>
      </w:r>
    </w:p>
    <w:p w14:paraId="5DB92230" w14:textId="77777777" w:rsidR="00163104" w:rsidRPr="000658C9" w:rsidRDefault="00163104" w:rsidP="00163104">
      <w:pPr>
        <w:spacing w:line="360" w:lineRule="auto"/>
        <w:ind w:right="567"/>
        <w:jc w:val="center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אנו מתנצלים על אי הנוחות הזמנית.</w:t>
      </w:r>
    </w:p>
    <w:p w14:paraId="22618473" w14:textId="77777777" w:rsidR="00163104" w:rsidRPr="000658C9" w:rsidRDefault="00163104" w:rsidP="00163104">
      <w:pPr>
        <w:spacing w:line="360" w:lineRule="auto"/>
        <w:ind w:left="26" w:right="567"/>
        <w:jc w:val="center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לשירותכם תמיד,</w:t>
      </w:r>
    </w:p>
    <w:p w14:paraId="61778F22" w14:textId="4B137A7E" w:rsidR="00163104" w:rsidRDefault="00163104" w:rsidP="000658C9">
      <w:pPr>
        <w:spacing w:line="360" w:lineRule="auto"/>
        <w:ind w:left="26" w:right="567"/>
        <w:jc w:val="center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highlight w:val="yellow"/>
          <w:rtl/>
        </w:rPr>
        <w:t>חברת [_________]</w:t>
      </w:r>
    </w:p>
    <w:p w14:paraId="7FB02BE4" w14:textId="0A9D89A5" w:rsidR="000658C9" w:rsidRPr="000658C9" w:rsidRDefault="000658C9" w:rsidP="000658C9">
      <w:pPr>
        <w:spacing w:line="360" w:lineRule="auto"/>
        <w:ind w:left="26" w:right="567"/>
        <w:jc w:val="center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מנהלי עבודה קבלן מבצע</w:t>
      </w:r>
      <w:r>
        <w:rPr>
          <w:rFonts w:ascii="David" w:hAnsi="David" w:cs="David" w:hint="cs"/>
          <w:b/>
          <w:bCs/>
          <w:szCs w:val="24"/>
          <w:rtl/>
        </w:rPr>
        <w:t xml:space="preserve"> </w:t>
      </w:r>
      <w:r w:rsidRPr="000658C9">
        <w:rPr>
          <w:rFonts w:ascii="David" w:hAnsi="David" w:cs="David"/>
          <w:b/>
          <w:bCs/>
          <w:szCs w:val="24"/>
          <w:highlight w:val="yellow"/>
          <w:u w:val="single"/>
          <w:rtl/>
        </w:rPr>
        <w:t>שם + טלפון</w:t>
      </w:r>
    </w:p>
    <w:p w14:paraId="6DC6AACC" w14:textId="58B62E5F" w:rsidR="00163104" w:rsidRPr="000658C9" w:rsidRDefault="00163104" w:rsidP="000658C9">
      <w:pPr>
        <w:spacing w:line="360" w:lineRule="auto"/>
        <w:ind w:left="26" w:right="567"/>
        <w:jc w:val="center"/>
        <w:rPr>
          <w:rFonts w:ascii="David" w:hAnsi="David" w:cs="David"/>
          <w:b/>
          <w:bCs/>
          <w:szCs w:val="24"/>
          <w:rtl/>
        </w:rPr>
      </w:pPr>
      <w:r w:rsidRPr="000658C9">
        <w:rPr>
          <w:rFonts w:ascii="David" w:hAnsi="David" w:cs="David"/>
          <w:b/>
          <w:bCs/>
          <w:szCs w:val="24"/>
          <w:rtl/>
        </w:rPr>
        <w:t>לבירורים ניתן לפנות כל העת למוקד 106</w:t>
      </w:r>
    </w:p>
    <w:sectPr w:rsidR="00163104" w:rsidRPr="000658C9" w:rsidSect="00163104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CC3EE" w14:textId="77777777" w:rsidR="00CF2D53" w:rsidRDefault="00CF2D53" w:rsidP="00AA5F1B">
      <w:pPr>
        <w:spacing w:after="0" w:line="240" w:lineRule="auto"/>
      </w:pPr>
      <w:r>
        <w:separator/>
      </w:r>
    </w:p>
  </w:endnote>
  <w:endnote w:type="continuationSeparator" w:id="0">
    <w:p w14:paraId="55921FFB" w14:textId="77777777" w:rsidR="00CF2D53" w:rsidRDefault="00CF2D53" w:rsidP="00AA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odedPashut_OE Regular">
    <w:altName w:val="Tahoma"/>
    <w:panose1 w:val="00000000000000000000"/>
    <w:charset w:val="00"/>
    <w:family w:val="modern"/>
    <w:notTrueType/>
    <w:pitch w:val="variable"/>
    <w:sig w:usb0="8000082F" w:usb1="50000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95688" w14:textId="466CE421" w:rsidR="00AA5F1B" w:rsidRDefault="00652CA2" w:rsidP="00652CA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78A718" wp14:editId="3B68FABB">
              <wp:simplePos x="0" y="0"/>
              <wp:positionH relativeFrom="column">
                <wp:posOffset>-742950</wp:posOffset>
              </wp:positionH>
              <wp:positionV relativeFrom="paragraph">
                <wp:posOffset>33020</wp:posOffset>
              </wp:positionV>
              <wp:extent cx="6858000" cy="0"/>
              <wp:effectExtent l="38100" t="38100" r="76200" b="95250"/>
              <wp:wrapNone/>
              <wp:docPr id="743915279" name="מחבר ישר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40FCCB" id="מחבר ישר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5pt,2.6pt" to="481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" strokecolor="#4f81bd [3204]" strokeweight="2pt">
              <v:shadow on="t" color="black" opacity="24903f" origin=",.5" offset="0,.55556mm"/>
            </v:line>
          </w:pict>
        </mc:Fallback>
      </mc:AlternateContent>
    </w:r>
    <w:r w:rsidRPr="00652CA2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257670" wp14:editId="228E9219">
              <wp:simplePos x="0" y="0"/>
              <wp:positionH relativeFrom="column">
                <wp:posOffset>0</wp:posOffset>
              </wp:positionH>
              <wp:positionV relativeFrom="paragraph">
                <wp:posOffset>94615</wp:posOffset>
              </wp:positionV>
              <wp:extent cx="5312018" cy="427990"/>
              <wp:effectExtent l="0" t="0" r="3175" b="0"/>
              <wp:wrapNone/>
              <wp:docPr id="7" name="קבוצה 6">
                <a:extLst xmlns:a="http://schemas.openxmlformats.org/drawingml/2006/main">
                  <a:ext uri="{FF2B5EF4-FFF2-40B4-BE49-F238E27FC236}">
                    <a16:creationId xmlns:a16="http://schemas.microsoft.com/office/drawing/2014/main" id="{F87B78EF-37AD-D5EF-8110-BEC35F08AE2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18" cy="427990"/>
                        <a:chOff x="0" y="0"/>
                        <a:chExt cx="5312018" cy="427990"/>
                      </a:xfrm>
                    </wpg:grpSpPr>
                    <wps:wsp>
                      <wps:cNvPr id="1529703548" name="תיבת טקסט 2">
                        <a:extLst>
                          <a:ext uri="{FF2B5EF4-FFF2-40B4-BE49-F238E27FC236}">
                            <a16:creationId xmlns:a16="http://schemas.microsoft.com/office/drawing/2014/main" id="{C6557253-C054-FCD5-9088-5B47DD3BCBD9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 flipH="1">
                          <a:off x="1165468" y="0"/>
                          <a:ext cx="414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7DB29" w14:textId="77777777" w:rsidR="00652CA2" w:rsidRPr="00652CA2" w:rsidRDefault="00652CA2" w:rsidP="00652CA2">
                            <w:pPr>
                              <w:rPr>
                                <w:rFonts w:eastAsia="Times New Roman" w:cs="Calibri"/>
                                <w:b/>
                                <w:bCs/>
                                <w:color w:val="00006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52CA2">
                              <w:rPr>
                                <w:rFonts w:eastAsia="Times New Roman" w:cs="Calibri"/>
                                <w:b/>
                                <w:bCs/>
                                <w:color w:val="000066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מייל: </w:t>
                            </w:r>
                            <w:hyperlink r:id="rId1" w:history="1">
                              <w:r w:rsidRPr="00652CA2">
                                <w:rPr>
                                  <w:rStyle w:val="Hyperlink"/>
                                  <w:rFonts w:eastAsia="Times New Roman" w:cs="Calibri"/>
                                  <w:b/>
                                  <w:bCs/>
                                  <w:color w:val="000066"/>
                                  <w:kern w:val="24"/>
                                  <w:sz w:val="20"/>
                                  <w:szCs w:val="20"/>
                                </w:rPr>
                                <w:t>Moshiko_erez@rehovot.muni.il</w:t>
                              </w:r>
                            </w:hyperlink>
                            <w:r w:rsidRPr="00652CA2">
                              <w:rPr>
                                <w:rFonts w:eastAsia="Times New Roman" w:cs="Calibri"/>
                                <w:b/>
                                <w:bCs/>
                                <w:color w:val="00006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52CA2">
                              <w:rPr>
                                <w:rFonts w:eastAsia="Times New Roman" w:cs="Calibri"/>
                                <w:b/>
                                <w:bCs/>
                                <w:color w:val="000066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| טל: 08-9392231 | פקס: 08-9392235</w:t>
                            </w:r>
                          </w:p>
                          <w:p w14:paraId="28AF8BB6" w14:textId="77777777" w:rsidR="00652CA2" w:rsidRPr="00652CA2" w:rsidRDefault="00652CA2" w:rsidP="00652CA2">
                            <w:pPr>
                              <w:rPr>
                                <w:b/>
                                <w:bCs/>
                                <w:color w:val="000066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 w:rsidRPr="00652CA2">
                              <w:rPr>
                                <w:b/>
                                <w:bCs/>
                                <w:color w:val="000066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3797242" name="תמונה 1543797242">
                          <a:extLst>
                            <a:ext uri="{FF2B5EF4-FFF2-40B4-BE49-F238E27FC236}">
                              <a16:creationId xmlns:a16="http://schemas.microsoft.com/office/drawing/2014/main" id="{ADF60D8B-6224-FC45-7910-D0D9544481B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527431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257670" id="קבוצה 6" o:spid="_x0000_s1029" style="position:absolute;left:0;text-align:left;margin-left:0;margin-top:7.45pt;width:418.25pt;height:33.7pt;z-index:251663360" coordsize="53120,4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IwAAAAAUmdodGxvbmcAAAh0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v/iDFhJQ0NfUFJPRklMRQABAQAADEhMaW5vAhAA&#10;AG1udHJSR0IgWFlaIAfOAAIACQAGADEAAGFjc3BNU0ZUAAAAAElFQyBzUkdCAAAAAAAAAAAAAAAB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F/9Dfx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X/9Xfx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F/9bfx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F/9ffx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F/9Dfx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30" type="#_x0000_t202" style="position:absolute;left:11654;width:41466;height:323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" stroked="f">
                <v:textbox>
                  <w:txbxContent>
                    <w:p w14:paraId="5D47DB29" w14:textId="77777777" w:rsidR="00652CA2" w:rsidRPr="00652CA2" w:rsidRDefault="00652CA2" w:rsidP="00652CA2">
                      <w:pPr>
                        <w:rPr>
                          <w:rFonts w:eastAsia="Times New Roman" w:cs="Calibri"/>
                          <w:b/>
                          <w:bCs/>
                          <w:color w:val="000066"/>
                          <w:kern w:val="24"/>
                          <w:sz w:val="20"/>
                          <w:szCs w:val="20"/>
                        </w:rPr>
                      </w:pPr>
                      <w:r w:rsidRPr="00652CA2">
                        <w:rPr>
                          <w:rFonts w:eastAsia="Times New Roman" w:cs="Calibri"/>
                          <w:b/>
                          <w:bCs/>
                          <w:color w:val="000066"/>
                          <w:kern w:val="24"/>
                          <w:sz w:val="20"/>
                          <w:szCs w:val="20"/>
                          <w:rtl/>
                        </w:rPr>
                        <w:t xml:space="preserve">מייל: </w:t>
                      </w:r>
                      <w:hyperlink r:id="rId3" w:history="1">
                        <w:r w:rsidRPr="00652CA2">
                          <w:rPr>
                            <w:rStyle w:val="Hyperlink"/>
                            <w:rFonts w:eastAsia="Times New Roman" w:cs="Calibri"/>
                            <w:b/>
                            <w:bCs/>
                            <w:color w:val="000066"/>
                            <w:kern w:val="24"/>
                            <w:sz w:val="20"/>
                            <w:szCs w:val="20"/>
                          </w:rPr>
                          <w:t>Moshiko_erez@rehovot.muni.il</w:t>
                        </w:r>
                      </w:hyperlink>
                      <w:r w:rsidRPr="00652CA2">
                        <w:rPr>
                          <w:rFonts w:eastAsia="Times New Roman" w:cs="Calibri"/>
                          <w:b/>
                          <w:bCs/>
                          <w:color w:val="00006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652CA2">
                        <w:rPr>
                          <w:rFonts w:eastAsia="Times New Roman" w:cs="Calibri"/>
                          <w:b/>
                          <w:bCs/>
                          <w:color w:val="000066"/>
                          <w:kern w:val="24"/>
                          <w:sz w:val="20"/>
                          <w:szCs w:val="20"/>
                          <w:rtl/>
                        </w:rPr>
                        <w:t xml:space="preserve"> | טל: 08-9392231 | פקס: 08-9392235</w:t>
                      </w:r>
                    </w:p>
                    <w:p w14:paraId="28AF8BB6" w14:textId="77777777" w:rsidR="00652CA2" w:rsidRPr="00652CA2" w:rsidRDefault="00652CA2" w:rsidP="00652CA2">
                      <w:pPr>
                        <w:rPr>
                          <w:b/>
                          <w:bCs/>
                          <w:color w:val="000066"/>
                          <w:kern w:val="24"/>
                          <w:sz w:val="20"/>
                          <w:szCs w:val="20"/>
                          <w:rtl/>
                        </w:rPr>
                      </w:pPr>
                      <w:r w:rsidRPr="00652CA2">
                        <w:rPr>
                          <w:b/>
                          <w:bCs/>
                          <w:color w:val="000066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543797242" o:spid="_x0000_s1031" type="#_x0000_t75" style="position:absolute;top:952;width:52743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">
                <v:imagedata r:id="rId4" o:title="" chromakey="white"/>
              </v:shape>
            </v:group>
          </w:pict>
        </mc:Fallback>
      </mc:AlternateContent>
    </w:r>
  </w:p>
  <w:p w14:paraId="0601D2ED" w14:textId="0DF3D1DC" w:rsidR="00AA5F1B" w:rsidRDefault="002B14D2">
    <w:pPr>
      <w:pStyle w:val="a5"/>
    </w:pPr>
    <w:r>
      <w:rPr>
        <w:noProof/>
      </w:rPr>
      <w:drawing>
        <wp:anchor distT="0" distB="0" distL="114300" distR="114300" simplePos="0" relativeHeight="251656192" behindDoc="0" locked="0" layoutInCell="1" allowOverlap="1" wp14:anchorId="7E3A9C33" wp14:editId="2B266B16">
          <wp:simplePos x="0" y="0"/>
          <wp:positionH relativeFrom="margin">
            <wp:posOffset>449580</wp:posOffset>
          </wp:positionH>
          <wp:positionV relativeFrom="margin">
            <wp:posOffset>9608185</wp:posOffset>
          </wp:positionV>
          <wp:extent cx="6611620" cy="716280"/>
          <wp:effectExtent l="0" t="0" r="0" b="7620"/>
          <wp:wrapSquare wrapText="bothSides"/>
          <wp:docPr id="932019565" name="תמונה 1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3" t="92090" r="5560" b="1883"/>
                  <a:stretch>
                    <a:fillRect/>
                  </a:stretch>
                </pic:blipFill>
                <pic:spPr bwMode="auto">
                  <a:xfrm>
                    <a:off x="0" y="0"/>
                    <a:ext cx="6611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46F76A44" wp14:editId="0C40C085">
          <wp:simplePos x="0" y="0"/>
          <wp:positionH relativeFrom="margin">
            <wp:posOffset>449580</wp:posOffset>
          </wp:positionH>
          <wp:positionV relativeFrom="margin">
            <wp:posOffset>9608185</wp:posOffset>
          </wp:positionV>
          <wp:extent cx="6611620" cy="716280"/>
          <wp:effectExtent l="0" t="0" r="0" b="7620"/>
          <wp:wrapSquare wrapText="bothSides"/>
          <wp:docPr id="1519106039" name="תמונה 1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3" t="92090" r="5560" b="1883"/>
                  <a:stretch>
                    <a:fillRect/>
                  </a:stretch>
                </pic:blipFill>
                <pic:spPr bwMode="auto">
                  <a:xfrm>
                    <a:off x="0" y="0"/>
                    <a:ext cx="6611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C00A9" w14:textId="77777777" w:rsidR="00CF2D53" w:rsidRDefault="00CF2D53" w:rsidP="00AA5F1B">
      <w:pPr>
        <w:spacing w:after="0" w:line="240" w:lineRule="auto"/>
      </w:pPr>
      <w:r>
        <w:separator/>
      </w:r>
    </w:p>
  </w:footnote>
  <w:footnote w:type="continuationSeparator" w:id="0">
    <w:p w14:paraId="74D17610" w14:textId="77777777" w:rsidR="00CF2D53" w:rsidRDefault="00CF2D53" w:rsidP="00AA5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3E1BD" w14:textId="793C4A13" w:rsidR="00AA5F1B" w:rsidRDefault="00203C99" w:rsidP="00AA5F1B">
    <w:pPr>
      <w:pStyle w:val="a3"/>
      <w:jc w:val="right"/>
      <w:rPr>
        <w:b/>
        <w:bCs/>
      </w:rPr>
    </w:pPr>
    <w:r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F686707" wp14:editId="4E15A711">
              <wp:simplePos x="0" y="0"/>
              <wp:positionH relativeFrom="column">
                <wp:posOffset>-762000</wp:posOffset>
              </wp:positionH>
              <wp:positionV relativeFrom="paragraph">
                <wp:posOffset>-354330</wp:posOffset>
              </wp:positionV>
              <wp:extent cx="1292225" cy="1104900"/>
              <wp:effectExtent l="0" t="0" r="3175" b="0"/>
              <wp:wrapNone/>
              <wp:docPr id="414605820" name="קבוצה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2225" cy="1104900"/>
                        <a:chOff x="0" y="0"/>
                        <a:chExt cx="1292225" cy="1104900"/>
                      </a:xfrm>
                    </wpg:grpSpPr>
                    <pic:pic xmlns:pic="http://schemas.openxmlformats.org/drawingml/2006/picture">
                      <pic:nvPicPr>
                        <pic:cNvPr id="1817496071" name="תמונה 1" descr="C:\Documents and Settings\revital.REHOVOT\Local Settings\Temporary Internet Files\Content.Outlook\DMWUBDWC\לוגו סופי חדש עיריית רחובות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2400" y="0"/>
                          <a:ext cx="11398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48638342" name="תיבת טקסט 2"/>
                      <wps:cNvSpPr txBox="1">
                        <a:spLocks noChangeArrowheads="1"/>
                      </wps:cNvSpPr>
                      <wps:spPr bwMode="auto">
                        <a:xfrm flipH="1">
                          <a:off x="0" y="828675"/>
                          <a:ext cx="111887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AC0BF" w14:textId="3C227C58" w:rsidR="00203C99" w:rsidRPr="00203C99" w:rsidRDefault="00203C99">
                            <w:pPr>
                              <w:rPr>
                                <w:rFonts w:cs="Calibri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203C99">
                              <w:rPr>
                                <w:rFonts w:cs="Calibri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  <w:rtl/>
                              </w:rPr>
                              <w:t>לשכת מנכ"ל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686707" id="קבוצה 1" o:spid="_x0000_s1026" style="position:absolute;margin-left:-60pt;margin-top:-27.9pt;width:101.75pt;height:87pt;z-index:251660288;mso-height-relative:margin" coordsize="12922,11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BMQAAAAAUmdo&#10;dGxvbmcAAAYp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Cjw/eHBhY2tldCBlbmQ9InciPz7/4gxYSUNDX1BST0ZJTEUAAQEAAAxITGlubwIQ&#10;AABtbnRyUkdCIFhZWiAHzgACAAkABgAxAABhY3NwTVNGVAAAAABJRUMgc1JHQgAAAAAAAAAAAAAA&#10;AQ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s1027" type="#_x0000_t75" style="position:absolute;left:1524;width:11398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">
                <v:imagedata r:id="rId2" o:title="לוגו סופי חדש עיריית רחובות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8" type="#_x0000_t202" style="position:absolute;top:8286;width:11188;height:27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" filled="f" stroked="f">
                <v:textbox>
                  <w:txbxContent>
                    <w:p w14:paraId="06BAC0BF" w14:textId="3C227C58" w:rsidR="00203C99" w:rsidRPr="00203C99" w:rsidRDefault="00203C99">
                      <w:pPr>
                        <w:rPr>
                          <w:rFonts w:cs="Calibri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203C99">
                        <w:rPr>
                          <w:rFonts w:cs="Calibri"/>
                          <w:b/>
                          <w:bCs/>
                          <w:color w:val="17365D" w:themeColor="text2" w:themeShade="BF"/>
                          <w:sz w:val="28"/>
                          <w:szCs w:val="28"/>
                          <w:rtl/>
                        </w:rPr>
                        <w:t>לשכת מנכ"ל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5E7D0FF" w14:textId="0527EA9B" w:rsidR="00AA5F1B" w:rsidRDefault="00AA5F1B" w:rsidP="00AA5F1B">
    <w:pPr>
      <w:pStyle w:val="a3"/>
      <w:jc w:val="right"/>
      <w:rPr>
        <w:rtl/>
      </w:rPr>
    </w:pPr>
  </w:p>
  <w:p w14:paraId="6949AF76" w14:textId="7E266D75" w:rsidR="00AA5F1B" w:rsidRPr="00AF625F" w:rsidRDefault="00AA5F1B" w:rsidP="00203C99">
    <w:pPr>
      <w:pStyle w:val="a3"/>
      <w:jc w:val="center"/>
      <w:rPr>
        <w:rFonts w:cs="David"/>
        <w:b/>
        <w:bCs/>
        <w:noProof/>
        <w:sz w:val="32"/>
        <w:szCs w:val="32"/>
        <w:rtl/>
      </w:rPr>
    </w:pPr>
    <w:r w:rsidRPr="00AF625F">
      <w:rPr>
        <w:rFonts w:hint="cs"/>
        <w:sz w:val="32"/>
        <w:szCs w:val="32"/>
        <w:rtl/>
      </w:rPr>
      <w:tab/>
    </w:r>
    <w:r w:rsidR="000F1C3B" w:rsidRPr="00AF625F">
      <w:rPr>
        <w:rFonts w:cs="David" w:hint="cs"/>
        <w:b/>
        <w:bCs/>
        <w:noProof/>
        <w:sz w:val="32"/>
        <w:szCs w:val="32"/>
        <w:rtl/>
      </w:rPr>
      <w:tab/>
    </w:r>
    <w:r w:rsidRPr="00AF625F">
      <w:rPr>
        <w:rFonts w:cs="David" w:hint="cs"/>
        <w:b/>
        <w:bCs/>
        <w:noProof/>
        <w:sz w:val="32"/>
        <w:szCs w:val="32"/>
        <w:rtl/>
      </w:rPr>
      <w:t xml:space="preserve"> </w:t>
    </w:r>
  </w:p>
  <w:p w14:paraId="4ADD2020" w14:textId="7D2570C7" w:rsidR="00AA5F1B" w:rsidRDefault="00203C9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6477C8" wp14:editId="64BA7EB3">
              <wp:simplePos x="0" y="0"/>
              <wp:positionH relativeFrom="column">
                <wp:posOffset>-809625</wp:posOffset>
              </wp:positionH>
              <wp:positionV relativeFrom="paragraph">
                <wp:posOffset>238760</wp:posOffset>
              </wp:positionV>
              <wp:extent cx="6858000" cy="0"/>
              <wp:effectExtent l="38100" t="38100" r="76200" b="95250"/>
              <wp:wrapNone/>
              <wp:docPr id="1681006997" name="מחבר ישר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01D8CF" id="מחבר ישר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18.8pt" to="476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" strokecolor="#4f81bd [3204]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0A10"/>
    <w:multiLevelType w:val="hybridMultilevel"/>
    <w:tmpl w:val="80083A4A"/>
    <w:lvl w:ilvl="0" w:tplc="51489D1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49167E0"/>
    <w:multiLevelType w:val="hybridMultilevel"/>
    <w:tmpl w:val="D946D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B0B23"/>
    <w:multiLevelType w:val="hybridMultilevel"/>
    <w:tmpl w:val="F40AD432"/>
    <w:lvl w:ilvl="0" w:tplc="53BCCDFA">
      <w:numFmt w:val="bullet"/>
      <w:lvlText w:val="-"/>
      <w:lvlJc w:val="left"/>
      <w:pPr>
        <w:ind w:left="114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16E4C1D"/>
    <w:multiLevelType w:val="hybridMultilevel"/>
    <w:tmpl w:val="06F4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04EB"/>
    <w:multiLevelType w:val="hybridMultilevel"/>
    <w:tmpl w:val="CB4EED24"/>
    <w:lvl w:ilvl="0" w:tplc="7FEC0F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MeodedPashut_OE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B6341"/>
    <w:multiLevelType w:val="hybridMultilevel"/>
    <w:tmpl w:val="5FD6F7BA"/>
    <w:lvl w:ilvl="0" w:tplc="2460043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EF4DD8"/>
    <w:multiLevelType w:val="hybridMultilevel"/>
    <w:tmpl w:val="1EB08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2CFC"/>
    <w:multiLevelType w:val="hybridMultilevel"/>
    <w:tmpl w:val="E3468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F73B5"/>
    <w:multiLevelType w:val="hybridMultilevel"/>
    <w:tmpl w:val="736C6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46BE5"/>
    <w:multiLevelType w:val="hybridMultilevel"/>
    <w:tmpl w:val="47A84FC6"/>
    <w:lvl w:ilvl="0" w:tplc="D6CE3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37AC5"/>
    <w:multiLevelType w:val="hybridMultilevel"/>
    <w:tmpl w:val="194E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C0F45"/>
    <w:multiLevelType w:val="hybridMultilevel"/>
    <w:tmpl w:val="F1FCE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A51A08"/>
    <w:multiLevelType w:val="hybridMultilevel"/>
    <w:tmpl w:val="C0900DEA"/>
    <w:lvl w:ilvl="0" w:tplc="53BCCDFA">
      <w:numFmt w:val="bullet"/>
      <w:lvlText w:val="-"/>
      <w:lvlJc w:val="left"/>
      <w:pPr>
        <w:ind w:left="144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E16A5"/>
    <w:multiLevelType w:val="hybridMultilevel"/>
    <w:tmpl w:val="A3823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6245E9"/>
    <w:multiLevelType w:val="hybridMultilevel"/>
    <w:tmpl w:val="877651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BF3F4A"/>
    <w:multiLevelType w:val="hybridMultilevel"/>
    <w:tmpl w:val="A0EE4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0535D"/>
    <w:multiLevelType w:val="hybridMultilevel"/>
    <w:tmpl w:val="97205344"/>
    <w:lvl w:ilvl="0" w:tplc="53BCCDFA">
      <w:numFmt w:val="bullet"/>
      <w:lvlText w:val="-"/>
      <w:lvlJc w:val="left"/>
      <w:pPr>
        <w:ind w:left="144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582CBD"/>
    <w:multiLevelType w:val="hybridMultilevel"/>
    <w:tmpl w:val="CD9ED518"/>
    <w:lvl w:ilvl="0" w:tplc="53BCCDFA"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553E1"/>
    <w:multiLevelType w:val="hybridMultilevel"/>
    <w:tmpl w:val="91141DC0"/>
    <w:lvl w:ilvl="0" w:tplc="74BCABF6">
      <w:start w:val="11"/>
      <w:numFmt w:val="bullet"/>
      <w:lvlText w:val="-"/>
      <w:lvlJc w:val="left"/>
      <w:pPr>
        <w:ind w:left="2055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9" w15:restartNumberingAfterBreak="0">
    <w:nsid w:val="5877033A"/>
    <w:multiLevelType w:val="hybridMultilevel"/>
    <w:tmpl w:val="E1203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41AED"/>
    <w:multiLevelType w:val="hybridMultilevel"/>
    <w:tmpl w:val="3FB0B53C"/>
    <w:lvl w:ilvl="0" w:tplc="9F9A5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8C073A"/>
    <w:multiLevelType w:val="hybridMultilevel"/>
    <w:tmpl w:val="DF4636EC"/>
    <w:lvl w:ilvl="0" w:tplc="5DA288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D4402"/>
    <w:multiLevelType w:val="hybridMultilevel"/>
    <w:tmpl w:val="2E70E4B8"/>
    <w:lvl w:ilvl="0" w:tplc="96B4DD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E162A"/>
    <w:multiLevelType w:val="hybridMultilevel"/>
    <w:tmpl w:val="F32A3348"/>
    <w:lvl w:ilvl="0" w:tplc="53BCCDFA">
      <w:numFmt w:val="bullet"/>
      <w:lvlText w:val="-"/>
      <w:lvlJc w:val="left"/>
      <w:pPr>
        <w:ind w:left="144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5367ED"/>
    <w:multiLevelType w:val="hybridMultilevel"/>
    <w:tmpl w:val="63121186"/>
    <w:lvl w:ilvl="0" w:tplc="53BCCDFA">
      <w:numFmt w:val="bullet"/>
      <w:lvlText w:val="-"/>
      <w:lvlJc w:val="left"/>
      <w:pPr>
        <w:ind w:left="144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BE4277"/>
    <w:multiLevelType w:val="hybridMultilevel"/>
    <w:tmpl w:val="158E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C0E77"/>
    <w:multiLevelType w:val="hybridMultilevel"/>
    <w:tmpl w:val="13B4386C"/>
    <w:lvl w:ilvl="0" w:tplc="C8888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811F6"/>
    <w:multiLevelType w:val="hybridMultilevel"/>
    <w:tmpl w:val="B5425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201D9"/>
    <w:multiLevelType w:val="hybridMultilevel"/>
    <w:tmpl w:val="2F8C8B24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9" w15:restartNumberingAfterBreak="0">
    <w:nsid w:val="7F123934"/>
    <w:multiLevelType w:val="hybridMultilevel"/>
    <w:tmpl w:val="97F07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7235237">
    <w:abstractNumId w:val="7"/>
  </w:num>
  <w:num w:numId="2" w16cid:durableId="243490544">
    <w:abstractNumId w:val="15"/>
  </w:num>
  <w:num w:numId="3" w16cid:durableId="2095740269">
    <w:abstractNumId w:val="19"/>
  </w:num>
  <w:num w:numId="4" w16cid:durableId="774524679">
    <w:abstractNumId w:val="26"/>
  </w:num>
  <w:num w:numId="5" w16cid:durableId="2018538208">
    <w:abstractNumId w:val="20"/>
  </w:num>
  <w:num w:numId="6" w16cid:durableId="317075112">
    <w:abstractNumId w:val="0"/>
  </w:num>
  <w:num w:numId="7" w16cid:durableId="1610042969">
    <w:abstractNumId w:val="9"/>
  </w:num>
  <w:num w:numId="8" w16cid:durableId="1571958699">
    <w:abstractNumId w:val="1"/>
  </w:num>
  <w:num w:numId="9" w16cid:durableId="1183477212">
    <w:abstractNumId w:val="25"/>
  </w:num>
  <w:num w:numId="10" w16cid:durableId="1321076606">
    <w:abstractNumId w:val="6"/>
  </w:num>
  <w:num w:numId="11" w16cid:durableId="1951550446">
    <w:abstractNumId w:val="8"/>
  </w:num>
  <w:num w:numId="12" w16cid:durableId="1859273">
    <w:abstractNumId w:val="29"/>
  </w:num>
  <w:num w:numId="13" w16cid:durableId="1597251171">
    <w:abstractNumId w:val="28"/>
  </w:num>
  <w:num w:numId="14" w16cid:durableId="1858155968">
    <w:abstractNumId w:val="18"/>
  </w:num>
  <w:num w:numId="15" w16cid:durableId="1603687700">
    <w:abstractNumId w:val="17"/>
  </w:num>
  <w:num w:numId="16" w16cid:durableId="640115996">
    <w:abstractNumId w:val="11"/>
  </w:num>
  <w:num w:numId="17" w16cid:durableId="1625965505">
    <w:abstractNumId w:val="27"/>
  </w:num>
  <w:num w:numId="18" w16cid:durableId="1155073746">
    <w:abstractNumId w:val="24"/>
  </w:num>
  <w:num w:numId="19" w16cid:durableId="746460399">
    <w:abstractNumId w:val="12"/>
  </w:num>
  <w:num w:numId="20" w16cid:durableId="6686733">
    <w:abstractNumId w:val="2"/>
  </w:num>
  <w:num w:numId="21" w16cid:durableId="851066992">
    <w:abstractNumId w:val="10"/>
  </w:num>
  <w:num w:numId="22" w16cid:durableId="1897356205">
    <w:abstractNumId w:val="16"/>
  </w:num>
  <w:num w:numId="23" w16cid:durableId="601259722">
    <w:abstractNumId w:val="23"/>
  </w:num>
  <w:num w:numId="24" w16cid:durableId="1321274522">
    <w:abstractNumId w:val="3"/>
  </w:num>
  <w:num w:numId="25" w16cid:durableId="1982685550">
    <w:abstractNumId w:val="5"/>
  </w:num>
  <w:num w:numId="26" w16cid:durableId="1501311634">
    <w:abstractNumId w:val="13"/>
  </w:num>
  <w:num w:numId="27" w16cid:durableId="200754228">
    <w:abstractNumId w:val="22"/>
  </w:num>
  <w:num w:numId="28" w16cid:durableId="167332566">
    <w:abstractNumId w:val="21"/>
  </w:num>
  <w:num w:numId="29" w16cid:durableId="2059278685">
    <w:abstractNumId w:val="14"/>
  </w:num>
  <w:num w:numId="30" w16cid:durableId="1566257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B6"/>
    <w:rsid w:val="000157E2"/>
    <w:rsid w:val="00024676"/>
    <w:rsid w:val="00026CBD"/>
    <w:rsid w:val="00032B45"/>
    <w:rsid w:val="000658C9"/>
    <w:rsid w:val="000A0795"/>
    <w:rsid w:val="000A4295"/>
    <w:rsid w:val="000B595F"/>
    <w:rsid w:val="000C2412"/>
    <w:rsid w:val="000F1C3B"/>
    <w:rsid w:val="00163104"/>
    <w:rsid w:val="0019519F"/>
    <w:rsid w:val="001C425A"/>
    <w:rsid w:val="00203C99"/>
    <w:rsid w:val="00204D58"/>
    <w:rsid w:val="00212B21"/>
    <w:rsid w:val="00214D96"/>
    <w:rsid w:val="00222656"/>
    <w:rsid w:val="0022295F"/>
    <w:rsid w:val="00224D86"/>
    <w:rsid w:val="00247876"/>
    <w:rsid w:val="002629F0"/>
    <w:rsid w:val="00275C05"/>
    <w:rsid w:val="002968AF"/>
    <w:rsid w:val="002B14D2"/>
    <w:rsid w:val="00335A3C"/>
    <w:rsid w:val="00356F7F"/>
    <w:rsid w:val="00383FF7"/>
    <w:rsid w:val="003B58C1"/>
    <w:rsid w:val="003B58F2"/>
    <w:rsid w:val="003D0CF3"/>
    <w:rsid w:val="003F377B"/>
    <w:rsid w:val="004134DD"/>
    <w:rsid w:val="00415273"/>
    <w:rsid w:val="004B2D64"/>
    <w:rsid w:val="004E59E4"/>
    <w:rsid w:val="00501B3C"/>
    <w:rsid w:val="00502FAC"/>
    <w:rsid w:val="0051515F"/>
    <w:rsid w:val="00537329"/>
    <w:rsid w:val="00537FE5"/>
    <w:rsid w:val="005824BE"/>
    <w:rsid w:val="005852A0"/>
    <w:rsid w:val="005A193E"/>
    <w:rsid w:val="005A2794"/>
    <w:rsid w:val="005B763B"/>
    <w:rsid w:val="005B7B45"/>
    <w:rsid w:val="005D1D58"/>
    <w:rsid w:val="005D4E89"/>
    <w:rsid w:val="006074EC"/>
    <w:rsid w:val="00652CA2"/>
    <w:rsid w:val="00656F7A"/>
    <w:rsid w:val="00675A0B"/>
    <w:rsid w:val="00690A2B"/>
    <w:rsid w:val="006F6AAB"/>
    <w:rsid w:val="00701EB3"/>
    <w:rsid w:val="007066CF"/>
    <w:rsid w:val="00726007"/>
    <w:rsid w:val="0073493C"/>
    <w:rsid w:val="00754EE8"/>
    <w:rsid w:val="007778C1"/>
    <w:rsid w:val="007E77AB"/>
    <w:rsid w:val="0086518A"/>
    <w:rsid w:val="00876512"/>
    <w:rsid w:val="00903A07"/>
    <w:rsid w:val="00912648"/>
    <w:rsid w:val="00917CD8"/>
    <w:rsid w:val="009370F9"/>
    <w:rsid w:val="00970D43"/>
    <w:rsid w:val="00980560"/>
    <w:rsid w:val="00987492"/>
    <w:rsid w:val="009950E2"/>
    <w:rsid w:val="009A3A49"/>
    <w:rsid w:val="009B7B11"/>
    <w:rsid w:val="00A764F0"/>
    <w:rsid w:val="00A86471"/>
    <w:rsid w:val="00AA1ACD"/>
    <w:rsid w:val="00AA5F1B"/>
    <w:rsid w:val="00AB2A27"/>
    <w:rsid w:val="00AB6B22"/>
    <w:rsid w:val="00AD0FFA"/>
    <w:rsid w:val="00AD1C2F"/>
    <w:rsid w:val="00AE221B"/>
    <w:rsid w:val="00AE25B6"/>
    <w:rsid w:val="00AF5B36"/>
    <w:rsid w:val="00AF625F"/>
    <w:rsid w:val="00B133D2"/>
    <w:rsid w:val="00B139AF"/>
    <w:rsid w:val="00B25857"/>
    <w:rsid w:val="00B6742D"/>
    <w:rsid w:val="00BB40BE"/>
    <w:rsid w:val="00BC233F"/>
    <w:rsid w:val="00BC41BD"/>
    <w:rsid w:val="00BE73DE"/>
    <w:rsid w:val="00BF46DF"/>
    <w:rsid w:val="00BF4F96"/>
    <w:rsid w:val="00C11A39"/>
    <w:rsid w:val="00C24A6E"/>
    <w:rsid w:val="00C321FE"/>
    <w:rsid w:val="00C45D10"/>
    <w:rsid w:val="00C46310"/>
    <w:rsid w:val="00C5744C"/>
    <w:rsid w:val="00C622E6"/>
    <w:rsid w:val="00CF2D53"/>
    <w:rsid w:val="00CF4E86"/>
    <w:rsid w:val="00D01781"/>
    <w:rsid w:val="00D12A2B"/>
    <w:rsid w:val="00D607E8"/>
    <w:rsid w:val="00D62E2C"/>
    <w:rsid w:val="00D7554A"/>
    <w:rsid w:val="00D77BB2"/>
    <w:rsid w:val="00DF432A"/>
    <w:rsid w:val="00E153BA"/>
    <w:rsid w:val="00E177D8"/>
    <w:rsid w:val="00E50AD1"/>
    <w:rsid w:val="00E51B78"/>
    <w:rsid w:val="00E54BE5"/>
    <w:rsid w:val="00F04CFD"/>
    <w:rsid w:val="00F05152"/>
    <w:rsid w:val="00F15A3B"/>
    <w:rsid w:val="00F16351"/>
    <w:rsid w:val="00F360D3"/>
    <w:rsid w:val="00F70589"/>
    <w:rsid w:val="00FC173D"/>
    <w:rsid w:val="00FD783B"/>
    <w:rsid w:val="00FE1E6B"/>
    <w:rsid w:val="00FE5D46"/>
    <w:rsid w:val="00FF2EDD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3F130"/>
  <w15:docId w15:val="{D6E09B2A-0FBB-401C-8C07-7694CE95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0BE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F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A5F1B"/>
  </w:style>
  <w:style w:type="paragraph" w:styleId="a5">
    <w:name w:val="footer"/>
    <w:basedOn w:val="a"/>
    <w:link w:val="a6"/>
    <w:uiPriority w:val="99"/>
    <w:unhideWhenUsed/>
    <w:rsid w:val="00AA5F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A5F1B"/>
  </w:style>
  <w:style w:type="table" w:styleId="a7">
    <w:name w:val="Table Grid"/>
    <w:basedOn w:val="a1"/>
    <w:uiPriority w:val="1"/>
    <w:rsid w:val="00AA5F1B"/>
    <w:pPr>
      <w:bidi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a8">
    <w:name w:val="Balloon Text"/>
    <w:basedOn w:val="a"/>
    <w:link w:val="a9"/>
    <w:uiPriority w:val="99"/>
    <w:semiHidden/>
    <w:unhideWhenUsed/>
    <w:rsid w:val="00AA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AA5F1B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A5F1B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character" w:styleId="Hyperlink">
    <w:name w:val="Hyperlink"/>
    <w:uiPriority w:val="99"/>
    <w:unhideWhenUsed/>
    <w:rsid w:val="00AA5F1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F46DF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203C99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652C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ron@rehovot.muni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shiko_erez@rehovot.muni.il" TargetMode="External"/><Relationship Id="rId2" Type="http://schemas.openxmlformats.org/officeDocument/2006/relationships/image" Target="media/image3.jpeg"/><Relationship Id="rId1" Type="http://schemas.openxmlformats.org/officeDocument/2006/relationships/hyperlink" Target="mailto:Moshiko_erez@rehovot.muni.il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&#1500;&#1493;&#1490;&#1493;%20&#1502;&#1504;&#1499;&#1500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מנכל.dotx</Template>
  <TotalTime>1</TotalTime>
  <Pages>3</Pages>
  <Words>567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ריטה שינקר ארזי</dc:creator>
  <cp:lastModifiedBy>לוסיאנה כהן</cp:lastModifiedBy>
  <cp:revision>2</cp:revision>
  <cp:lastPrinted>2024-06-10T08:39:00Z</cp:lastPrinted>
  <dcterms:created xsi:type="dcterms:W3CDTF">2024-11-14T06:39:00Z</dcterms:created>
  <dcterms:modified xsi:type="dcterms:W3CDTF">2024-11-14T06:39:00Z</dcterms:modified>
</cp:coreProperties>
</file>