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EC79A" w14:textId="77777777" w:rsidR="00203C99" w:rsidRDefault="00203C99" w:rsidP="00203C99">
      <w:pPr>
        <w:spacing w:after="0" w:line="360" w:lineRule="auto"/>
        <w:jc w:val="right"/>
        <w:rPr>
          <w:rFonts w:ascii="David" w:hAnsi="David" w:cs="David"/>
          <w:sz w:val="24"/>
          <w:szCs w:val="24"/>
          <w:rtl/>
        </w:rPr>
      </w:pPr>
      <w:r w:rsidRPr="00203C99">
        <w:rPr>
          <w:rFonts w:ascii="David" w:hAnsi="David" w:cs="David"/>
          <w:sz w:val="24"/>
          <w:szCs w:val="24"/>
          <w:rtl/>
        </w:rPr>
        <w:t>‏</w:t>
      </w:r>
    </w:p>
    <w:p w14:paraId="0B5DA681" w14:textId="2FA33C3A" w:rsidR="00FD783B" w:rsidRDefault="00AB6B22" w:rsidP="00AB6B22">
      <w:pPr>
        <w:spacing w:after="0" w:line="360" w:lineRule="auto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eastAsia"/>
          <w:sz w:val="24"/>
          <w:szCs w:val="24"/>
          <w:rtl/>
        </w:rPr>
        <w:t>‏י</w:t>
      </w:r>
      <w:r>
        <w:rPr>
          <w:rFonts w:ascii="David" w:hAnsi="David" w:cs="David"/>
          <w:sz w:val="24"/>
          <w:szCs w:val="24"/>
          <w:rtl/>
        </w:rPr>
        <w:t>"ב חשון תשפ"ה</w:t>
      </w:r>
    </w:p>
    <w:p w14:paraId="537374A0" w14:textId="3EAFBF13" w:rsidR="00AB6B22" w:rsidRDefault="00AB6B22" w:rsidP="00AB6B22">
      <w:pPr>
        <w:spacing w:after="0" w:line="360" w:lineRule="auto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eastAsia"/>
          <w:sz w:val="24"/>
          <w:szCs w:val="24"/>
          <w:rtl/>
        </w:rPr>
        <w:t>‏</w:t>
      </w:r>
      <w:r>
        <w:rPr>
          <w:rFonts w:ascii="David" w:hAnsi="David" w:cs="David"/>
          <w:sz w:val="24"/>
          <w:szCs w:val="24"/>
          <w:rtl/>
        </w:rPr>
        <w:t>13 נובמבר 2024</w:t>
      </w:r>
    </w:p>
    <w:p w14:paraId="479A86FF" w14:textId="588AE543" w:rsidR="005B763B" w:rsidRDefault="00AD0FFA" w:rsidP="00C622E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לכבוד:</w:t>
      </w:r>
    </w:p>
    <w:p w14:paraId="3AF30699" w14:textId="6A6F8D13" w:rsidR="00AB6B22" w:rsidRDefault="00AB6B22" w:rsidP="00C622E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ראשי המינהלים</w:t>
      </w:r>
    </w:p>
    <w:p w14:paraId="6484835B" w14:textId="22289921" w:rsidR="00AB6B22" w:rsidRDefault="00AB6B22" w:rsidP="00C622E6">
      <w:p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מנהלי האגפים</w:t>
      </w:r>
    </w:p>
    <w:p w14:paraId="00DD98C7" w14:textId="4CA68C61" w:rsidR="00AB6B22" w:rsidRPr="00AB6B22" w:rsidRDefault="00AB6B22" w:rsidP="00C622E6">
      <w:pPr>
        <w:spacing w:after="0" w:line="360" w:lineRule="auto"/>
        <w:jc w:val="both"/>
        <w:rPr>
          <w:rFonts w:ascii="David" w:hAnsi="David" w:cs="David"/>
          <w:sz w:val="24"/>
          <w:szCs w:val="24"/>
          <w:u w:val="single"/>
          <w:rtl/>
        </w:rPr>
      </w:pPr>
      <w:r w:rsidRPr="00AB6B22">
        <w:rPr>
          <w:rFonts w:ascii="David" w:hAnsi="David" w:cs="David" w:hint="cs"/>
          <w:sz w:val="24"/>
          <w:szCs w:val="24"/>
          <w:u w:val="single"/>
          <w:rtl/>
        </w:rPr>
        <w:t>מנכ"לי החברות העירוניות</w:t>
      </w:r>
    </w:p>
    <w:p w14:paraId="1B0308E4" w14:textId="5C9B5624" w:rsidR="00AB6B22" w:rsidRDefault="00AB6B22" w:rsidP="005B763B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14:paraId="4EC3F4D2" w14:textId="5BA8E335" w:rsidR="003F377B" w:rsidRPr="00652CA2" w:rsidRDefault="00652CA2" w:rsidP="00203C99">
      <w:pPr>
        <w:spacing w:after="0" w:line="360" w:lineRule="auto"/>
        <w:jc w:val="center"/>
        <w:rPr>
          <w:rFonts w:ascii="David" w:hAnsi="David" w:cs="David"/>
          <w:sz w:val="24"/>
          <w:szCs w:val="24"/>
        </w:rPr>
      </w:pPr>
      <w:r w:rsidRPr="00652CA2">
        <w:rPr>
          <w:rFonts w:ascii="David" w:hAnsi="David" w:cs="David" w:hint="cs"/>
          <w:sz w:val="24"/>
          <w:szCs w:val="24"/>
          <w:rtl/>
        </w:rPr>
        <w:t xml:space="preserve">הנדון: </w:t>
      </w:r>
      <w:r w:rsidR="00AD0FFA">
        <w:rPr>
          <w:rFonts w:ascii="David" w:hAnsi="David" w:cs="David" w:hint="cs"/>
          <w:b/>
          <w:bCs/>
          <w:sz w:val="24"/>
          <w:szCs w:val="24"/>
          <w:u w:val="single"/>
          <w:rtl/>
        </w:rPr>
        <w:t>אישור עבודות לילה ותיאום עבודות תשתית ברחבי העיר</w:t>
      </w:r>
    </w:p>
    <w:p w14:paraId="126A0AA0" w14:textId="77777777" w:rsidR="00AB6B22" w:rsidRDefault="00AB6B22" w:rsidP="00C622E6">
      <w:pPr>
        <w:spacing w:after="0" w:line="360" w:lineRule="auto"/>
        <w:contextualSpacing/>
        <w:jc w:val="both"/>
        <w:rPr>
          <w:rFonts w:ascii="David" w:hAnsi="David" w:cs="David"/>
          <w:sz w:val="24"/>
          <w:szCs w:val="24"/>
          <w:rtl/>
        </w:rPr>
      </w:pPr>
    </w:p>
    <w:p w14:paraId="59DABC1B" w14:textId="4C90B9D3" w:rsidR="00AB6B22" w:rsidRDefault="00AD0FFA" w:rsidP="00C622E6">
      <w:pPr>
        <w:spacing w:after="0" w:line="360" w:lineRule="auto"/>
        <w:contextualSpacing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לאור ריבוי עבודות התשתית </w:t>
      </w:r>
      <w:r w:rsidR="00AB6B22">
        <w:rPr>
          <w:rFonts w:ascii="David" w:hAnsi="David" w:cs="David" w:hint="cs"/>
          <w:sz w:val="24"/>
          <w:szCs w:val="24"/>
          <w:rtl/>
        </w:rPr>
        <w:t>ברחבי העיר, מובאות במסמך זה הנחיות אשר נדרש ליישם ולבצע:</w:t>
      </w:r>
    </w:p>
    <w:p w14:paraId="43685598" w14:textId="26BA267F" w:rsidR="00AB6B22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AB6B22">
        <w:rPr>
          <w:rFonts w:ascii="David" w:hAnsi="David" w:cs="David"/>
          <w:sz w:val="24"/>
          <w:szCs w:val="24"/>
          <w:rtl/>
        </w:rPr>
        <w:t>לצורך ביצוע עבודות כמפורט מטה, יש להגיש בקשה מקוונת לבחינת הבקשה וקבלת אישור לשכת מנכ"ל העירייה</w:t>
      </w:r>
      <w:r w:rsidRPr="00AB6B22">
        <w:rPr>
          <w:rFonts w:ascii="David" w:hAnsi="David" w:cs="David"/>
          <w:sz w:val="24"/>
          <w:szCs w:val="24"/>
        </w:rPr>
        <w:t>:</w:t>
      </w:r>
    </w:p>
    <w:p w14:paraId="496BEDED" w14:textId="56C21346" w:rsidR="00AB6B22" w:rsidRPr="00AB6B22" w:rsidRDefault="00AB6B22" w:rsidP="00C622E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AB6B22">
        <w:rPr>
          <w:rFonts w:ascii="David" w:hAnsi="David" w:cs="David"/>
          <w:sz w:val="24"/>
          <w:szCs w:val="24"/>
          <w:rtl/>
        </w:rPr>
        <w:t>עבודות לילה (עבודות המתבצעות החל משעה 19:00 בערב עד השעה 7:00 בבוקר)</w:t>
      </w:r>
      <w:r w:rsidR="00163104">
        <w:rPr>
          <w:rFonts w:ascii="David" w:hAnsi="David" w:cs="David" w:hint="cs"/>
          <w:sz w:val="24"/>
          <w:szCs w:val="24"/>
          <w:rtl/>
        </w:rPr>
        <w:t>.</w:t>
      </w:r>
    </w:p>
    <w:p w14:paraId="4C9380FA" w14:textId="6E6A3C18" w:rsidR="00AB6B22" w:rsidRPr="00AB6B22" w:rsidRDefault="00AB6B22" w:rsidP="00C622E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AB6B22">
        <w:rPr>
          <w:rFonts w:ascii="David" w:hAnsi="David" w:cs="David"/>
          <w:sz w:val="24"/>
          <w:szCs w:val="24"/>
          <w:rtl/>
        </w:rPr>
        <w:t>עבודות הכוללות הפרעה לתושבים והמתבצעת בקרבת שכונות מגורים</w:t>
      </w:r>
      <w:r w:rsidR="00163104">
        <w:rPr>
          <w:rFonts w:ascii="David" w:hAnsi="David" w:cs="David" w:hint="cs"/>
          <w:sz w:val="24"/>
          <w:szCs w:val="24"/>
          <w:rtl/>
        </w:rPr>
        <w:t>.</w:t>
      </w:r>
    </w:p>
    <w:p w14:paraId="51C7D587" w14:textId="7C90527C" w:rsidR="00AB6B22" w:rsidRPr="00AB6B22" w:rsidRDefault="00AB6B22" w:rsidP="00C622E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David" w:hAnsi="David" w:cs="David"/>
          <w:sz w:val="24"/>
          <w:szCs w:val="24"/>
          <w:rtl/>
        </w:rPr>
      </w:pPr>
      <w:r w:rsidRPr="00AB6B22">
        <w:rPr>
          <w:rFonts w:ascii="David" w:hAnsi="David" w:cs="David"/>
          <w:sz w:val="24"/>
          <w:szCs w:val="24"/>
          <w:rtl/>
        </w:rPr>
        <w:t>עבודות הכוללות חסימות צירים ו/או הפרעה לתנועה</w:t>
      </w:r>
      <w:r w:rsidR="00163104">
        <w:rPr>
          <w:rFonts w:ascii="David" w:hAnsi="David" w:cs="David" w:hint="cs"/>
          <w:sz w:val="24"/>
          <w:szCs w:val="24"/>
          <w:rtl/>
        </w:rPr>
        <w:t>.</w:t>
      </w:r>
    </w:p>
    <w:p w14:paraId="1E7510DC" w14:textId="47B9634C" w:rsidR="00AB6B22" w:rsidRDefault="00AB6B22" w:rsidP="00C622E6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AB6B22">
        <w:rPr>
          <w:rFonts w:ascii="David" w:hAnsi="David" w:cs="David"/>
          <w:sz w:val="24"/>
          <w:szCs w:val="24"/>
          <w:rtl/>
        </w:rPr>
        <w:t>עבודות הכוללות הפרעה לתחבורה ציבורית</w:t>
      </w:r>
      <w:r w:rsidR="00163104">
        <w:rPr>
          <w:rFonts w:ascii="David" w:hAnsi="David" w:cs="David" w:hint="cs"/>
          <w:sz w:val="24"/>
          <w:szCs w:val="24"/>
          <w:rtl/>
        </w:rPr>
        <w:t>.</w:t>
      </w:r>
    </w:p>
    <w:p w14:paraId="50E1168B" w14:textId="77777777" w:rsidR="00AB6B22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AB6B22">
        <w:rPr>
          <w:rFonts w:ascii="David" w:hAnsi="David" w:cs="David"/>
          <w:sz w:val="24"/>
          <w:szCs w:val="24"/>
          <w:rtl/>
        </w:rPr>
        <w:t>אישור הבקשה מותנה בהמצאת המסמכים הנדרשים, באישור הגורמים המקצועיים הרלוונטיים, וכן בקבלת אישור סופי מטעם לשכת מנכ"ל העירייה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69B184CF" w14:textId="77777777" w:rsidR="00AB6B22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AB6B22">
        <w:rPr>
          <w:rFonts w:ascii="David" w:hAnsi="David" w:cs="David"/>
          <w:sz w:val="24"/>
          <w:szCs w:val="24"/>
          <w:rtl/>
        </w:rPr>
        <w:t>אין לראות בהגשת הבקשה התחייבות לאשרה, ואין העירייה מחויבת לאשר את הבקשה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31BBBDA7" w14:textId="77777777" w:rsidR="00AB6B22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AB6B22">
        <w:rPr>
          <w:rFonts w:ascii="David" w:hAnsi="David" w:cs="David"/>
          <w:sz w:val="24"/>
          <w:szCs w:val="24"/>
          <w:rtl/>
        </w:rPr>
        <w:t>אישור הבקשה מותנה בקיום כל הדרישות ו/או התנאים ככל שיפורטו בטופס הגשת ואישור הבקשה, ומהווים חלק בלתי נפרד מהבקשה, והפרתם מבטלת את אישור הבקשה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51C2E02B" w14:textId="77777777" w:rsidR="00163104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AB6B22">
        <w:rPr>
          <w:rFonts w:ascii="David" w:hAnsi="David" w:cs="David"/>
          <w:sz w:val="24"/>
          <w:szCs w:val="24"/>
          <w:rtl/>
        </w:rPr>
        <w:t>יש להחזיק באתר העבודה, העתק מאישור הבקשה והנספחים לה, ולהציגם בפני המוסמך לכך על פי דרישה</w:t>
      </w:r>
      <w:r w:rsidR="00163104">
        <w:rPr>
          <w:rFonts w:ascii="David" w:hAnsi="David" w:cs="David" w:hint="cs"/>
          <w:sz w:val="24"/>
          <w:szCs w:val="24"/>
          <w:rtl/>
        </w:rPr>
        <w:t>.</w:t>
      </w:r>
    </w:p>
    <w:p w14:paraId="79A35197" w14:textId="097E0991" w:rsidR="00163104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AB6B22">
        <w:rPr>
          <w:rFonts w:ascii="David" w:hAnsi="David" w:cs="David"/>
          <w:sz w:val="24"/>
          <w:szCs w:val="24"/>
          <w:rtl/>
        </w:rPr>
        <w:t>אישור הבקשה מהווה תיאום לביצוע העבודה בלבד ואינו תחליף לקבלת רישיון לביצוע עבודה המצריכה היתר ו/או אישור עפ"י כל ד</w:t>
      </w:r>
      <w:r w:rsidR="00163104">
        <w:rPr>
          <w:rFonts w:ascii="David" w:hAnsi="David" w:cs="David" w:hint="cs"/>
          <w:sz w:val="24"/>
          <w:szCs w:val="24"/>
          <w:rtl/>
        </w:rPr>
        <w:t>ין.</w:t>
      </w:r>
    </w:p>
    <w:p w14:paraId="099C363F" w14:textId="03EDC478" w:rsidR="00AB6B22" w:rsidRPr="00163104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 w:rsidRPr="00163104">
        <w:rPr>
          <w:rFonts w:ascii="David" w:hAnsi="David" w:cs="David"/>
          <w:sz w:val="24"/>
          <w:szCs w:val="24"/>
        </w:rPr>
        <w:t xml:space="preserve"> </w:t>
      </w:r>
      <w:r w:rsidRPr="00163104">
        <w:rPr>
          <w:rFonts w:ascii="David" w:hAnsi="David" w:cs="David"/>
          <w:sz w:val="24"/>
          <w:szCs w:val="24"/>
          <w:rtl/>
        </w:rPr>
        <w:t>העירייה שומרת לעצמה את הזכות לבטל את הבקשה ו/או לדחות את מועדה ככל ותמצא לנכון לעשות כן ומשיקוליה המקצועיים</w:t>
      </w:r>
      <w:r w:rsidR="00C622E6">
        <w:rPr>
          <w:rFonts w:ascii="David" w:hAnsi="David" w:cs="David" w:hint="cs"/>
          <w:sz w:val="24"/>
          <w:szCs w:val="24"/>
          <w:rtl/>
        </w:rPr>
        <w:t>.</w:t>
      </w:r>
    </w:p>
    <w:p w14:paraId="375EB3AD" w14:textId="19198AC7" w:rsidR="00AB6B22" w:rsidRDefault="00AB6B22" w:rsidP="00C622E6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כלל העבודות שיאושרו ירוכזו במוקד העירוני לצורך בקרה ומעקב, כאשר </w:t>
      </w:r>
      <w:r w:rsidRPr="00AB6B22">
        <w:rPr>
          <w:rFonts w:ascii="David" w:hAnsi="David" w:cs="David"/>
          <w:sz w:val="24"/>
          <w:szCs w:val="24"/>
          <w:rtl/>
        </w:rPr>
        <w:t>בהתאם, הנחיות יינתנו דרכו ובאמצעותו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2BE5CC8A" w14:textId="77777777" w:rsidR="002629F0" w:rsidRPr="00163104" w:rsidRDefault="002629F0" w:rsidP="00203C99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14:paraId="785C4989" w14:textId="77777777" w:rsidR="002629F0" w:rsidRDefault="002629F0" w:rsidP="00203C99">
      <w:pPr>
        <w:pStyle w:val="ab"/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14:paraId="07D61474" w14:textId="47578615" w:rsidR="002629F0" w:rsidRPr="002629F0" w:rsidRDefault="002629F0" w:rsidP="002629F0">
      <w:pPr>
        <w:pStyle w:val="ab"/>
        <w:spacing w:after="0" w:line="360" w:lineRule="auto"/>
        <w:ind w:left="5040"/>
        <w:rPr>
          <w:rFonts w:ascii="David" w:hAnsi="David" w:cs="David"/>
          <w:b/>
          <w:bCs/>
          <w:sz w:val="24"/>
          <w:szCs w:val="24"/>
          <w:rtl/>
        </w:rPr>
      </w:pPr>
      <w:r w:rsidRPr="002629F0">
        <w:rPr>
          <w:rFonts w:ascii="David" w:hAnsi="David" w:cs="David" w:hint="cs"/>
          <w:b/>
          <w:bCs/>
          <w:sz w:val="24"/>
          <w:szCs w:val="24"/>
          <w:rtl/>
        </w:rPr>
        <w:t>בברכה,</w:t>
      </w:r>
    </w:p>
    <w:p w14:paraId="6CCD567C" w14:textId="109B7434" w:rsidR="002629F0" w:rsidRPr="002629F0" w:rsidRDefault="002629F0" w:rsidP="002629F0">
      <w:pPr>
        <w:pStyle w:val="ab"/>
        <w:spacing w:after="0" w:line="360" w:lineRule="auto"/>
        <w:ind w:left="5040"/>
        <w:rPr>
          <w:rFonts w:ascii="David" w:hAnsi="David" w:cs="David"/>
          <w:b/>
          <w:bCs/>
          <w:sz w:val="24"/>
          <w:szCs w:val="24"/>
          <w:rtl/>
        </w:rPr>
      </w:pPr>
      <w:r w:rsidRPr="002629F0">
        <w:rPr>
          <w:rFonts w:ascii="David" w:hAnsi="David" w:cs="David" w:hint="cs"/>
          <w:b/>
          <w:bCs/>
          <w:sz w:val="24"/>
          <w:szCs w:val="24"/>
          <w:rtl/>
        </w:rPr>
        <w:t>מושיקו ארז</w:t>
      </w:r>
    </w:p>
    <w:p w14:paraId="569F6592" w14:textId="4C30DC8C" w:rsidR="002629F0" w:rsidRDefault="002629F0" w:rsidP="002629F0">
      <w:pPr>
        <w:pStyle w:val="ab"/>
        <w:spacing w:after="0" w:line="360" w:lineRule="auto"/>
        <w:ind w:left="5040"/>
        <w:rPr>
          <w:rFonts w:ascii="David" w:hAnsi="David" w:cs="David"/>
          <w:b/>
          <w:bCs/>
          <w:sz w:val="24"/>
          <w:szCs w:val="24"/>
          <w:rtl/>
        </w:rPr>
      </w:pPr>
      <w:r w:rsidRPr="002629F0">
        <w:rPr>
          <w:rFonts w:ascii="David" w:hAnsi="David" w:cs="David" w:hint="cs"/>
          <w:b/>
          <w:bCs/>
          <w:sz w:val="24"/>
          <w:szCs w:val="24"/>
          <w:rtl/>
        </w:rPr>
        <w:t>מנכ"ל העירייה</w:t>
      </w:r>
    </w:p>
    <w:p w14:paraId="154FCC18" w14:textId="77777777" w:rsidR="00163104" w:rsidRDefault="00163104" w:rsidP="002629F0">
      <w:pPr>
        <w:pStyle w:val="ab"/>
        <w:spacing w:after="0" w:line="360" w:lineRule="auto"/>
        <w:ind w:left="5040"/>
        <w:rPr>
          <w:rFonts w:ascii="David" w:hAnsi="David" w:cs="David"/>
          <w:b/>
          <w:bCs/>
          <w:sz w:val="24"/>
          <w:szCs w:val="24"/>
          <w:rtl/>
        </w:rPr>
      </w:pPr>
    </w:p>
    <w:p w14:paraId="35379014" w14:textId="77777777" w:rsidR="00163104" w:rsidRDefault="00163104" w:rsidP="002629F0">
      <w:pPr>
        <w:pStyle w:val="ab"/>
        <w:spacing w:after="0" w:line="360" w:lineRule="auto"/>
        <w:ind w:left="5040"/>
        <w:rPr>
          <w:rFonts w:ascii="David" w:hAnsi="David" w:cs="David"/>
          <w:b/>
          <w:bCs/>
          <w:sz w:val="24"/>
          <w:szCs w:val="24"/>
          <w:rtl/>
        </w:rPr>
      </w:pPr>
    </w:p>
    <w:p w14:paraId="055820BF" w14:textId="4DC681C4" w:rsidR="00163104" w:rsidRDefault="00163104">
      <w:pPr>
        <w:bidi w:val="0"/>
        <w:spacing w:after="0" w:line="240" w:lineRule="auto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/>
          <w:b/>
          <w:bCs/>
          <w:sz w:val="24"/>
          <w:szCs w:val="24"/>
          <w:rtl/>
        </w:rPr>
        <w:br w:type="page"/>
      </w:r>
    </w:p>
    <w:p w14:paraId="536D0ACD" w14:textId="77777777" w:rsidR="00163104" w:rsidRDefault="00163104" w:rsidP="00163104">
      <w:pPr>
        <w:spacing w:after="0" w:line="360" w:lineRule="auto"/>
        <w:rPr>
          <w:rFonts w:ascii="David" w:hAnsi="David" w:cs="David"/>
          <w:b/>
          <w:bCs/>
          <w:sz w:val="24"/>
          <w:szCs w:val="24"/>
          <w:rtl/>
        </w:rPr>
      </w:pPr>
    </w:p>
    <w:p w14:paraId="6BB3EEE9" w14:textId="5C839AE4" w:rsidR="00163104" w:rsidRDefault="00163104" w:rsidP="00163104">
      <w:pPr>
        <w:spacing w:after="0" w:line="360" w:lineRule="auto"/>
        <w:jc w:val="center"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נספח א' </w:t>
      </w:r>
      <w:r>
        <w:rPr>
          <w:rFonts w:ascii="David" w:hAnsi="David" w:cs="David"/>
          <w:b/>
          <w:bCs/>
          <w:sz w:val="24"/>
          <w:szCs w:val="24"/>
          <w:rtl/>
        </w:rPr>
        <w:t>-</w:t>
      </w:r>
      <w:r>
        <w:rPr>
          <w:rFonts w:ascii="David" w:hAnsi="David" w:cs="David" w:hint="cs"/>
          <w:b/>
          <w:bCs/>
          <w:sz w:val="24"/>
          <w:szCs w:val="24"/>
          <w:rtl/>
        </w:rPr>
        <w:t xml:space="preserve"> טופס בקשה לאישור עבודות תשתית / לילה</w:t>
      </w:r>
    </w:p>
    <w:p w14:paraId="296B3DB0" w14:textId="77777777" w:rsidR="00163104" w:rsidRDefault="00163104" w:rsidP="00163104">
      <w:pPr>
        <w:spacing w:after="0" w:line="360" w:lineRule="auto"/>
        <w:jc w:val="center"/>
        <w:rPr>
          <w:rFonts w:ascii="David" w:hAnsi="David" w:cs="David"/>
          <w:b/>
          <w:bCs/>
          <w:sz w:val="24"/>
          <w:szCs w:val="24"/>
          <w:rtl/>
        </w:rPr>
      </w:pPr>
    </w:p>
    <w:p w14:paraId="465B44F6" w14:textId="77777777" w:rsidR="00163104" w:rsidRPr="0006763A" w:rsidRDefault="00163104" w:rsidP="00163104">
      <w:pPr>
        <w:jc w:val="right"/>
        <w:rPr>
          <w:rFonts w:cs="David"/>
          <w:b/>
          <w:bCs/>
          <w:sz w:val="24"/>
          <w:szCs w:val="24"/>
          <w:rtl/>
        </w:rPr>
      </w:pPr>
      <w:r w:rsidRPr="00931DAC">
        <w:rPr>
          <w:rFonts w:cs="David" w:hint="cs"/>
          <w:rtl/>
        </w:rPr>
        <w:t xml:space="preserve"> </w:t>
      </w:r>
      <w:r w:rsidRPr="0006763A">
        <w:rPr>
          <w:rFonts w:hint="cs"/>
          <w:b/>
          <w:bCs/>
          <w:rtl/>
        </w:rPr>
        <w:t xml:space="preserve">                                                                                    </w:t>
      </w:r>
      <w:r>
        <w:rPr>
          <w:rFonts w:hint="cs"/>
          <w:b/>
          <w:bCs/>
          <w:rtl/>
        </w:rPr>
        <w:t xml:space="preserve">                </w:t>
      </w:r>
      <w:r w:rsidRPr="0006763A">
        <w:rPr>
          <w:rFonts w:hint="cs"/>
          <w:b/>
          <w:bCs/>
          <w:rtl/>
        </w:rPr>
        <w:t xml:space="preserve">          </w:t>
      </w:r>
      <w:r w:rsidRPr="0006763A">
        <w:rPr>
          <w:rFonts w:cs="David" w:hint="cs"/>
          <w:b/>
          <w:bCs/>
          <w:sz w:val="24"/>
          <w:szCs w:val="24"/>
          <w:rtl/>
        </w:rPr>
        <w:t>תאריך</w:t>
      </w:r>
      <w:r>
        <w:rPr>
          <w:rFonts w:cs="David" w:hint="cs"/>
          <w:b/>
          <w:bCs/>
          <w:sz w:val="24"/>
          <w:szCs w:val="24"/>
          <w:rtl/>
        </w:rPr>
        <w:t>:_____________</w:t>
      </w:r>
    </w:p>
    <w:p w14:paraId="36717C4A" w14:textId="77777777" w:rsidR="00163104" w:rsidRDefault="00163104" w:rsidP="00163104">
      <w:pPr>
        <w:jc w:val="center"/>
        <w:rPr>
          <w:rFonts w:cs="David"/>
          <w:b/>
          <w:bCs/>
          <w:sz w:val="24"/>
          <w:szCs w:val="24"/>
          <w:rtl/>
        </w:rPr>
      </w:pPr>
    </w:p>
    <w:p w14:paraId="1ADB172D" w14:textId="6214DD02" w:rsidR="00163104" w:rsidRPr="0006763A" w:rsidRDefault="00163104" w:rsidP="00163104">
      <w:pPr>
        <w:jc w:val="center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הנדון :   </w:t>
      </w:r>
      <w:r w:rsidRPr="0006763A">
        <w:rPr>
          <w:rFonts w:cs="David" w:hint="cs"/>
          <w:b/>
          <w:bCs/>
          <w:sz w:val="24"/>
          <w:szCs w:val="24"/>
          <w:u w:val="single"/>
          <w:rtl/>
        </w:rPr>
        <w:t xml:space="preserve">בקשה לאישור עבודת </w:t>
      </w:r>
      <w:r>
        <w:rPr>
          <w:rFonts w:cs="David" w:hint="cs"/>
          <w:b/>
          <w:bCs/>
          <w:sz w:val="24"/>
          <w:szCs w:val="24"/>
          <w:u w:val="single"/>
          <w:rtl/>
        </w:rPr>
        <w:t xml:space="preserve">תשתית / </w:t>
      </w:r>
      <w:r w:rsidRPr="0006763A">
        <w:rPr>
          <w:rFonts w:cs="David" w:hint="cs"/>
          <w:b/>
          <w:bCs/>
          <w:sz w:val="24"/>
          <w:szCs w:val="24"/>
          <w:u w:val="single"/>
          <w:rtl/>
        </w:rPr>
        <w:t>לילה</w:t>
      </w:r>
    </w:p>
    <w:p w14:paraId="4ACC29DE" w14:textId="77777777" w:rsidR="00163104" w:rsidRPr="0006763A" w:rsidRDefault="00163104" w:rsidP="00163104">
      <w:pPr>
        <w:rPr>
          <w:rFonts w:cs="David"/>
          <w:b/>
          <w:bCs/>
          <w:sz w:val="24"/>
          <w:szCs w:val="24"/>
          <w:rtl/>
        </w:rPr>
      </w:pPr>
      <w:r w:rsidRPr="0006763A">
        <w:rPr>
          <w:rFonts w:cs="David" w:hint="cs"/>
          <w:b/>
          <w:bCs/>
          <w:sz w:val="24"/>
          <w:szCs w:val="24"/>
          <w:rtl/>
        </w:rPr>
        <w:t>אבקש  את אישורכם לעב</w:t>
      </w:r>
      <w:r>
        <w:rPr>
          <w:rFonts w:cs="David" w:hint="cs"/>
          <w:b/>
          <w:bCs/>
          <w:sz w:val="24"/>
          <w:szCs w:val="24"/>
          <w:rtl/>
        </w:rPr>
        <w:t xml:space="preserve">ודת </w:t>
      </w:r>
      <w:r w:rsidRPr="0006763A">
        <w:rPr>
          <w:rFonts w:cs="David" w:hint="cs"/>
          <w:b/>
          <w:bCs/>
          <w:sz w:val="24"/>
          <w:szCs w:val="24"/>
          <w:rtl/>
        </w:rPr>
        <w:t>לילה בהתאם לפירוט המצורף</w:t>
      </w:r>
      <w:r>
        <w:rPr>
          <w:rFonts w:cs="David" w:hint="cs"/>
          <w:b/>
          <w:bCs/>
          <w:sz w:val="24"/>
          <w:szCs w:val="24"/>
          <w:rtl/>
        </w:rPr>
        <w:t>:</w:t>
      </w:r>
      <w:r w:rsidRPr="0006763A">
        <w:rPr>
          <w:rFonts w:cs="David" w:hint="cs"/>
          <w:b/>
          <w:bCs/>
          <w:sz w:val="24"/>
          <w:szCs w:val="24"/>
          <w:rtl/>
        </w:rPr>
        <w:t xml:space="preserve"> </w:t>
      </w:r>
    </w:p>
    <w:p w14:paraId="156EF81A" w14:textId="77777777" w:rsidR="00163104" w:rsidRDefault="00163104" w:rsidP="00163104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גורם אחראי לביצוע:</w:t>
      </w:r>
      <w:r w:rsidRPr="002B4584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_____________</w:t>
      </w:r>
    </w:p>
    <w:p w14:paraId="5D30B7BD" w14:textId="77777777" w:rsidR="00163104" w:rsidRPr="0006763A" w:rsidRDefault="00163104" w:rsidP="00163104">
      <w:pPr>
        <w:rPr>
          <w:rFonts w:cs="David"/>
          <w:b/>
          <w:bCs/>
          <w:sz w:val="24"/>
          <w:szCs w:val="24"/>
          <w:rtl/>
        </w:rPr>
      </w:pPr>
      <w:r w:rsidRPr="0006763A">
        <w:rPr>
          <w:rFonts w:cs="David" w:hint="cs"/>
          <w:b/>
          <w:bCs/>
          <w:sz w:val="24"/>
          <w:szCs w:val="24"/>
          <w:rtl/>
        </w:rPr>
        <w:t>קבלן מבצע העבודה</w:t>
      </w:r>
      <w:r>
        <w:rPr>
          <w:rFonts w:cs="David" w:hint="cs"/>
          <w:b/>
          <w:bCs/>
          <w:sz w:val="24"/>
          <w:szCs w:val="24"/>
          <w:rtl/>
        </w:rPr>
        <w:t>:</w:t>
      </w:r>
      <w:r w:rsidRPr="002B4584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_____________</w:t>
      </w:r>
      <w:r w:rsidRPr="0006763A">
        <w:rPr>
          <w:rFonts w:cs="David" w:hint="cs"/>
          <w:b/>
          <w:bCs/>
          <w:sz w:val="24"/>
          <w:szCs w:val="24"/>
          <w:rtl/>
        </w:rPr>
        <w:t xml:space="preserve"> </w:t>
      </w:r>
    </w:p>
    <w:p w14:paraId="3105B3A4" w14:textId="77777777" w:rsidR="00163104" w:rsidRPr="0006763A" w:rsidRDefault="00163104" w:rsidP="00163104">
      <w:pPr>
        <w:rPr>
          <w:rFonts w:cs="David"/>
          <w:b/>
          <w:bCs/>
          <w:sz w:val="24"/>
          <w:szCs w:val="24"/>
          <w:rtl/>
        </w:rPr>
      </w:pPr>
      <w:r w:rsidRPr="0006763A">
        <w:rPr>
          <w:rFonts w:cs="David" w:hint="cs"/>
          <w:b/>
          <w:bCs/>
          <w:sz w:val="24"/>
          <w:szCs w:val="24"/>
          <w:rtl/>
        </w:rPr>
        <w:t>רחוב בו תבוצע העבודה</w:t>
      </w:r>
      <w:r>
        <w:rPr>
          <w:rFonts w:cs="David" w:hint="cs"/>
          <w:b/>
          <w:bCs/>
          <w:sz w:val="24"/>
          <w:szCs w:val="24"/>
          <w:rtl/>
        </w:rPr>
        <w:t>:</w:t>
      </w:r>
      <w:r w:rsidRPr="002B4584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 xml:space="preserve">_____________ </w:t>
      </w:r>
    </w:p>
    <w:p w14:paraId="42C95639" w14:textId="77777777" w:rsidR="00163104" w:rsidRPr="0006763A" w:rsidRDefault="00163104" w:rsidP="00163104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תאריכי ביצוע העבודה: _____________</w:t>
      </w:r>
    </w:p>
    <w:p w14:paraId="40FD92A9" w14:textId="77777777" w:rsidR="00163104" w:rsidRDefault="00163104" w:rsidP="00163104">
      <w:pPr>
        <w:rPr>
          <w:rFonts w:cs="David"/>
          <w:b/>
          <w:bCs/>
          <w:sz w:val="24"/>
          <w:szCs w:val="24"/>
          <w:rtl/>
        </w:rPr>
      </w:pPr>
      <w:r w:rsidRPr="0006763A">
        <w:rPr>
          <w:rFonts w:cs="David" w:hint="cs"/>
          <w:b/>
          <w:bCs/>
          <w:sz w:val="24"/>
          <w:szCs w:val="24"/>
          <w:rtl/>
        </w:rPr>
        <w:t>שעות העבודה</w:t>
      </w:r>
      <w:r>
        <w:rPr>
          <w:rFonts w:cs="David" w:hint="cs"/>
          <w:b/>
          <w:bCs/>
          <w:sz w:val="24"/>
          <w:szCs w:val="24"/>
          <w:rtl/>
        </w:rPr>
        <w:t>:</w:t>
      </w:r>
      <w:r w:rsidRPr="002B4584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_____________</w:t>
      </w:r>
      <w:r w:rsidRPr="0006763A">
        <w:rPr>
          <w:rFonts w:cs="David" w:hint="cs"/>
          <w:b/>
          <w:bCs/>
          <w:sz w:val="24"/>
          <w:szCs w:val="24"/>
          <w:rtl/>
        </w:rPr>
        <w:t xml:space="preserve"> </w:t>
      </w:r>
    </w:p>
    <w:p w14:paraId="5AF041F2" w14:textId="77777777" w:rsidR="00163104" w:rsidRDefault="00163104" w:rsidP="00163104">
      <w:pPr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מהות העבודה</w:t>
      </w:r>
      <w:r w:rsidRPr="0006763A">
        <w:rPr>
          <w:rFonts w:cs="David" w:hint="cs"/>
          <w:b/>
          <w:bCs/>
          <w:sz w:val="24"/>
          <w:szCs w:val="24"/>
          <w:rtl/>
        </w:rPr>
        <w:t>:</w:t>
      </w:r>
      <w:r w:rsidRPr="002B4584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____________________________________________________</w:t>
      </w:r>
      <w:r w:rsidRPr="0006763A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 xml:space="preserve">  </w:t>
      </w:r>
    </w:p>
    <w:p w14:paraId="4E1ED7F9" w14:textId="77777777" w:rsidR="00163104" w:rsidRDefault="00163104" w:rsidP="00163104">
      <w:pPr>
        <w:spacing w:after="0" w:line="240" w:lineRule="auto"/>
        <w:rPr>
          <w:rFonts w:cs="David"/>
          <w:b/>
          <w:bCs/>
          <w:sz w:val="24"/>
          <w:szCs w:val="24"/>
          <w:rtl/>
        </w:rPr>
      </w:pPr>
      <w:r w:rsidRPr="0006763A">
        <w:rPr>
          <w:rFonts w:cs="David" w:hint="cs"/>
          <w:b/>
          <w:bCs/>
          <w:sz w:val="24"/>
          <w:szCs w:val="24"/>
          <w:rtl/>
        </w:rPr>
        <w:t>סיבה לבקשה</w:t>
      </w:r>
      <w:r>
        <w:rPr>
          <w:rFonts w:cs="David" w:hint="cs"/>
          <w:b/>
          <w:bCs/>
          <w:sz w:val="24"/>
          <w:szCs w:val="24"/>
          <w:rtl/>
        </w:rPr>
        <w:t>:</w:t>
      </w:r>
      <w:r w:rsidRPr="002B4584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____________________________________________________</w:t>
      </w:r>
    </w:p>
    <w:p w14:paraId="10505D5A" w14:textId="77777777" w:rsidR="00163104" w:rsidRDefault="00163104" w:rsidP="00163104">
      <w:pPr>
        <w:spacing w:after="0" w:line="240" w:lineRule="auto"/>
        <w:rPr>
          <w:rFonts w:cs="David"/>
          <w:b/>
          <w:bCs/>
          <w:sz w:val="24"/>
          <w:szCs w:val="24"/>
          <w:rtl/>
        </w:rPr>
      </w:pPr>
    </w:p>
    <w:p w14:paraId="7619FCC4" w14:textId="77777777" w:rsidR="00163104" w:rsidRPr="00FA20EF" w:rsidRDefault="00163104" w:rsidP="00163104">
      <w:pPr>
        <w:spacing w:after="0" w:line="240" w:lineRule="auto"/>
        <w:rPr>
          <w:rFonts w:cs="David"/>
          <w:b/>
          <w:bCs/>
          <w:sz w:val="24"/>
          <w:szCs w:val="24"/>
          <w:rtl/>
        </w:rPr>
      </w:pPr>
    </w:p>
    <w:p w14:paraId="5E02D872" w14:textId="77777777" w:rsidR="00163104" w:rsidRPr="001972E5" w:rsidRDefault="00163104" w:rsidP="00163104">
      <w:pPr>
        <w:spacing w:after="0" w:line="240" w:lineRule="auto"/>
        <w:rPr>
          <w:rFonts w:cs="David"/>
          <w:b/>
          <w:bCs/>
          <w:sz w:val="24"/>
          <w:szCs w:val="24"/>
          <w:rtl/>
        </w:rPr>
      </w:pPr>
    </w:p>
    <w:p w14:paraId="2E368753" w14:textId="77777777" w:rsidR="00163104" w:rsidRPr="00163104" w:rsidRDefault="00163104" w:rsidP="00C622E6">
      <w:pPr>
        <w:spacing w:after="0"/>
        <w:jc w:val="both"/>
        <w:rPr>
          <w:rFonts w:cs="David"/>
          <w:b/>
          <w:bCs/>
          <w:sz w:val="24"/>
          <w:szCs w:val="24"/>
        </w:rPr>
      </w:pPr>
      <w:r w:rsidRPr="00163104">
        <w:rPr>
          <w:rFonts w:cs="David" w:hint="cs"/>
          <w:b/>
          <w:bCs/>
          <w:sz w:val="24"/>
          <w:szCs w:val="24"/>
          <w:rtl/>
        </w:rPr>
        <w:t xml:space="preserve">מסמכים נדרשים: </w:t>
      </w:r>
    </w:p>
    <w:p w14:paraId="2D1035D1" w14:textId="77777777" w:rsidR="00163104" w:rsidRPr="00163104" w:rsidRDefault="00163104" w:rsidP="00C622E6">
      <w:pPr>
        <w:pStyle w:val="ab"/>
        <w:numPr>
          <w:ilvl w:val="0"/>
          <w:numId w:val="29"/>
        </w:numPr>
        <w:jc w:val="both"/>
        <w:rPr>
          <w:rFonts w:cs="David"/>
          <w:sz w:val="24"/>
          <w:szCs w:val="24"/>
        </w:rPr>
      </w:pPr>
      <w:r w:rsidRPr="00163104">
        <w:rPr>
          <w:rFonts w:cs="David" w:hint="cs"/>
          <w:sz w:val="24"/>
          <w:szCs w:val="24"/>
          <w:rtl/>
        </w:rPr>
        <w:t>אישור משטרה בציון תאריכי העבודה, במידה ונדרשים הסדרי תנועה.</w:t>
      </w:r>
    </w:p>
    <w:p w14:paraId="13C65768" w14:textId="77777777" w:rsidR="00163104" w:rsidRPr="00163104" w:rsidRDefault="00163104" w:rsidP="00C622E6">
      <w:pPr>
        <w:pStyle w:val="ab"/>
        <w:numPr>
          <w:ilvl w:val="0"/>
          <w:numId w:val="29"/>
        </w:numPr>
        <w:jc w:val="both"/>
        <w:rPr>
          <w:rFonts w:cs="David"/>
          <w:sz w:val="24"/>
          <w:szCs w:val="24"/>
        </w:rPr>
      </w:pPr>
      <w:r w:rsidRPr="00163104">
        <w:rPr>
          <w:rFonts w:cs="David" w:hint="cs"/>
          <w:sz w:val="24"/>
          <w:szCs w:val="24"/>
          <w:rtl/>
        </w:rPr>
        <w:t>הודעה לתושבים הכוללת את שם המבקשת ומנהל העבודה, באם נדרש באזור בו תתבצע העבודה.</w:t>
      </w:r>
    </w:p>
    <w:p w14:paraId="1A387CD1" w14:textId="4FC07978" w:rsidR="00163104" w:rsidRPr="00163104" w:rsidRDefault="00163104" w:rsidP="00C622E6">
      <w:pPr>
        <w:pStyle w:val="ab"/>
        <w:numPr>
          <w:ilvl w:val="0"/>
          <w:numId w:val="29"/>
        </w:numPr>
        <w:jc w:val="both"/>
        <w:rPr>
          <w:rFonts w:cs="David"/>
          <w:sz w:val="24"/>
          <w:szCs w:val="24"/>
        </w:rPr>
      </w:pPr>
      <w:r w:rsidRPr="00163104">
        <w:rPr>
          <w:rFonts w:cs="David" w:hint="cs"/>
          <w:sz w:val="24"/>
          <w:szCs w:val="24"/>
          <w:rtl/>
        </w:rPr>
        <w:t>בדיקה מול אגף תיאום גורמי חוץ באם לא מבוצעות / נדרשות עבודות נוספות במקום.</w:t>
      </w:r>
    </w:p>
    <w:p w14:paraId="7DE2A1CB" w14:textId="704FC4C0" w:rsidR="00163104" w:rsidRPr="00163104" w:rsidRDefault="00163104" w:rsidP="00C622E6">
      <w:pPr>
        <w:pStyle w:val="ab"/>
        <w:numPr>
          <w:ilvl w:val="0"/>
          <w:numId w:val="29"/>
        </w:numPr>
        <w:jc w:val="both"/>
        <w:rPr>
          <w:rFonts w:cs="David"/>
          <w:sz w:val="24"/>
          <w:szCs w:val="24"/>
        </w:rPr>
      </w:pPr>
      <w:r w:rsidRPr="00163104">
        <w:rPr>
          <w:rFonts w:cs="David" w:hint="cs"/>
          <w:sz w:val="24"/>
          <w:szCs w:val="24"/>
          <w:rtl/>
        </w:rPr>
        <w:t xml:space="preserve">נדרש לעדכן </w:t>
      </w:r>
      <w:r w:rsidRPr="00163104">
        <w:rPr>
          <w:rFonts w:cs="David" w:hint="cs"/>
          <w:sz w:val="24"/>
          <w:szCs w:val="24"/>
          <w:u w:val="single"/>
          <w:rtl/>
        </w:rPr>
        <w:t>קודם לביצוע העבודה</w:t>
      </w:r>
      <w:r w:rsidRPr="00163104">
        <w:rPr>
          <w:rFonts w:cs="David" w:hint="cs"/>
          <w:sz w:val="24"/>
          <w:szCs w:val="24"/>
          <w:rtl/>
        </w:rPr>
        <w:t xml:space="preserve">: מוקד עירוני/ </w:t>
      </w:r>
      <w:r w:rsidR="00C622E6">
        <w:rPr>
          <w:rFonts w:cs="David" w:hint="cs"/>
          <w:sz w:val="24"/>
          <w:szCs w:val="24"/>
          <w:rtl/>
        </w:rPr>
        <w:t>דוברות העירייה</w:t>
      </w:r>
      <w:r w:rsidRPr="00163104">
        <w:rPr>
          <w:rFonts w:cs="David" w:hint="cs"/>
          <w:sz w:val="24"/>
          <w:szCs w:val="24"/>
          <w:rtl/>
        </w:rPr>
        <w:t xml:space="preserve"> / גורמים רלוונטיים.</w:t>
      </w:r>
    </w:p>
    <w:p w14:paraId="7EE6BF84" w14:textId="358657CA" w:rsidR="00163104" w:rsidRPr="00163104" w:rsidRDefault="00163104" w:rsidP="00C622E6">
      <w:pPr>
        <w:pStyle w:val="ab"/>
        <w:numPr>
          <w:ilvl w:val="0"/>
          <w:numId w:val="29"/>
        </w:numPr>
        <w:jc w:val="both"/>
        <w:rPr>
          <w:rFonts w:cs="David"/>
          <w:sz w:val="24"/>
          <w:szCs w:val="24"/>
          <w:rtl/>
        </w:rPr>
      </w:pPr>
      <w:r w:rsidRPr="00163104">
        <w:rPr>
          <w:rFonts w:cs="David" w:hint="cs"/>
          <w:sz w:val="24"/>
          <w:szCs w:val="24"/>
          <w:u w:val="single"/>
          <w:rtl/>
        </w:rPr>
        <w:t>ביצוע העבודה בפועל כפוף להצגת מסמכים אלו ואישור לשכת סמנכ"ל</w:t>
      </w:r>
      <w:r w:rsidRPr="00163104">
        <w:rPr>
          <w:rFonts w:cs="David" w:hint="cs"/>
          <w:sz w:val="24"/>
          <w:szCs w:val="24"/>
          <w:rtl/>
        </w:rPr>
        <w:t xml:space="preserve">. </w:t>
      </w:r>
    </w:p>
    <w:p w14:paraId="30310046" w14:textId="77777777" w:rsidR="00163104" w:rsidRDefault="00163104" w:rsidP="00163104">
      <w:pPr>
        <w:pStyle w:val="ab"/>
        <w:spacing w:after="160" w:line="259" w:lineRule="auto"/>
        <w:ind w:left="379"/>
        <w:rPr>
          <w:rFonts w:cs="David"/>
          <w:b/>
          <w:bCs/>
          <w:sz w:val="24"/>
          <w:szCs w:val="24"/>
        </w:rPr>
      </w:pPr>
    </w:p>
    <w:p w14:paraId="7FE5F765" w14:textId="15028D54" w:rsidR="00163104" w:rsidRDefault="00163104" w:rsidP="00163104">
      <w:pPr>
        <w:pStyle w:val="ab"/>
        <w:numPr>
          <w:ilvl w:val="0"/>
          <w:numId w:val="28"/>
        </w:numPr>
        <w:rPr>
          <w:rFonts w:cs="David"/>
          <w:b/>
          <w:bCs/>
          <w:sz w:val="24"/>
          <w:szCs w:val="24"/>
        </w:rPr>
      </w:pPr>
      <w:r w:rsidRPr="00163104">
        <w:rPr>
          <w:rFonts w:cs="David" w:hint="cs"/>
          <w:b/>
          <w:bCs/>
          <w:sz w:val="24"/>
          <w:szCs w:val="24"/>
          <w:rtl/>
        </w:rPr>
        <w:t>יש לשלוח את טופס הבקשה המלא ל</w:t>
      </w:r>
      <w:r w:rsidRPr="00163104">
        <w:rPr>
          <w:rtl/>
        </w:rPr>
        <w:t xml:space="preserve"> </w:t>
      </w:r>
      <w:r w:rsidRPr="00163104">
        <w:rPr>
          <w:rFonts w:cs="David"/>
          <w:b/>
          <w:bCs/>
          <w:sz w:val="24"/>
          <w:szCs w:val="24"/>
          <w:rtl/>
        </w:rPr>
        <w:t>לירון פלדמן יוסלוביץ</w:t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Pr="00163104">
        <w:rPr>
          <w:rFonts w:cs="David" w:hint="cs"/>
          <w:b/>
          <w:bCs/>
          <w:sz w:val="24"/>
          <w:szCs w:val="24"/>
          <w:rtl/>
        </w:rPr>
        <w:t xml:space="preserve">בכתובת המייל </w:t>
      </w:r>
      <w:hyperlink r:id="rId7" w:history="1">
        <w:r w:rsidRPr="00163104">
          <w:rPr>
            <w:rStyle w:val="Hyperlink"/>
            <w:rFonts w:cs="David"/>
            <w:b/>
            <w:bCs/>
            <w:sz w:val="24"/>
            <w:szCs w:val="24"/>
          </w:rPr>
          <w:t>liron@rehovot.muni.il</w:t>
        </w:r>
      </w:hyperlink>
    </w:p>
    <w:p w14:paraId="531A82D8" w14:textId="5A4A9188" w:rsidR="00163104" w:rsidRDefault="00163104">
      <w:pPr>
        <w:bidi w:val="0"/>
        <w:spacing w:after="0" w:line="24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br w:type="page"/>
      </w:r>
    </w:p>
    <w:p w14:paraId="79BDFB33" w14:textId="77777777" w:rsidR="00163104" w:rsidRDefault="00163104" w:rsidP="00163104">
      <w:pPr>
        <w:rPr>
          <w:rFonts w:cs="David"/>
          <w:b/>
          <w:bCs/>
          <w:sz w:val="24"/>
          <w:szCs w:val="24"/>
          <w:rtl/>
        </w:rPr>
      </w:pPr>
    </w:p>
    <w:p w14:paraId="450A0486" w14:textId="601DCB86" w:rsidR="00163104" w:rsidRDefault="00163104" w:rsidP="000658C9">
      <w:pPr>
        <w:jc w:val="center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נספח ב' </w:t>
      </w:r>
      <w:r>
        <w:rPr>
          <w:rFonts w:cs="David"/>
          <w:b/>
          <w:bCs/>
          <w:sz w:val="24"/>
          <w:szCs w:val="24"/>
          <w:rtl/>
        </w:rPr>
        <w:t>–</w:t>
      </w:r>
      <w:r>
        <w:rPr>
          <w:rFonts w:cs="David" w:hint="cs"/>
          <w:b/>
          <w:bCs/>
          <w:sz w:val="24"/>
          <w:szCs w:val="24"/>
          <w:rtl/>
        </w:rPr>
        <w:t xml:space="preserve"> טופס הודעה לתושבים על ביצוע עבודות תשתית / לילה</w:t>
      </w:r>
    </w:p>
    <w:p w14:paraId="79935283" w14:textId="77777777" w:rsidR="00163104" w:rsidRPr="000658C9" w:rsidRDefault="00163104" w:rsidP="00163104">
      <w:pPr>
        <w:ind w:right="567"/>
        <w:jc w:val="right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highlight w:val="yellow"/>
          <w:rtl/>
        </w:rPr>
        <w:t>‏[תאריך]</w:t>
      </w:r>
    </w:p>
    <w:p w14:paraId="2CFE260F" w14:textId="6B228E6C" w:rsidR="00163104" w:rsidRPr="000658C9" w:rsidRDefault="00163104" w:rsidP="00163104">
      <w:pPr>
        <w:ind w:left="28" w:right="567"/>
        <w:jc w:val="center"/>
        <w:rPr>
          <w:rFonts w:ascii="David" w:hAnsi="David" w:cs="David"/>
          <w:b/>
          <w:bCs/>
          <w:sz w:val="32"/>
          <w:szCs w:val="24"/>
          <w:u w:val="single"/>
          <w:rtl/>
        </w:rPr>
      </w:pPr>
      <w:r w:rsidRPr="000658C9">
        <w:rPr>
          <w:rFonts w:ascii="David" w:hAnsi="David" w:cs="David"/>
          <w:b/>
          <w:bCs/>
          <w:sz w:val="32"/>
          <w:szCs w:val="24"/>
          <w:u w:val="single"/>
          <w:rtl/>
        </w:rPr>
        <w:t xml:space="preserve">הודעה על ביצוע עבודות תשתית / לילה ברחוב </w:t>
      </w:r>
      <w:r w:rsidRPr="000658C9">
        <w:rPr>
          <w:rFonts w:ascii="David" w:hAnsi="David" w:cs="David"/>
          <w:b/>
          <w:bCs/>
          <w:sz w:val="32"/>
          <w:szCs w:val="24"/>
          <w:highlight w:val="yellow"/>
          <w:u w:val="single"/>
          <w:rtl/>
        </w:rPr>
        <w:t>[לציין את מיקום ביצוע העבודות]</w:t>
      </w:r>
    </w:p>
    <w:p w14:paraId="2D06DD40" w14:textId="77777777" w:rsidR="00163104" w:rsidRPr="000658C9" w:rsidRDefault="00163104" w:rsidP="00163104">
      <w:pPr>
        <w:spacing w:line="360" w:lineRule="auto"/>
        <w:ind w:left="28"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 xml:space="preserve">תושבות ותושבים יקרים, </w:t>
      </w:r>
    </w:p>
    <w:p w14:paraId="125C5AA1" w14:textId="79A165C8" w:rsidR="00163104" w:rsidRPr="000658C9" w:rsidRDefault="00163104" w:rsidP="00163104">
      <w:pPr>
        <w:spacing w:line="36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 xml:space="preserve">בימים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[_______]</w:t>
      </w:r>
      <w:r w:rsidRPr="000658C9">
        <w:rPr>
          <w:rFonts w:ascii="David" w:hAnsi="David" w:cs="David"/>
          <w:b/>
          <w:bCs/>
          <w:szCs w:val="24"/>
          <w:rtl/>
        </w:rPr>
        <w:t xml:space="preserve"> ה </w:t>
      </w:r>
      <w:proofErr w:type="spellStart"/>
      <w:r w:rsidRPr="000658C9">
        <w:rPr>
          <w:rFonts w:ascii="David" w:hAnsi="David" w:cs="David"/>
          <w:b/>
          <w:bCs/>
          <w:szCs w:val="24"/>
          <w:highlight w:val="yellow"/>
        </w:rPr>
        <w:t>dd.mm.yyyy</w:t>
      </w:r>
      <w:proofErr w:type="spellEnd"/>
      <w:r w:rsidRPr="000658C9">
        <w:rPr>
          <w:rFonts w:ascii="David" w:hAnsi="David" w:cs="David"/>
          <w:b/>
          <w:bCs/>
          <w:szCs w:val="24"/>
          <w:highlight w:val="yellow"/>
        </w:rPr>
        <w:t>]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]</w:t>
      </w:r>
      <w:r w:rsidRPr="000658C9">
        <w:rPr>
          <w:rFonts w:ascii="David" w:hAnsi="David" w:cs="David"/>
          <w:b/>
          <w:bCs/>
          <w:szCs w:val="24"/>
          <w:rtl/>
        </w:rPr>
        <w:t xml:space="preserve"> , תבצע חברת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[________]</w:t>
      </w:r>
      <w:r w:rsidRPr="000658C9">
        <w:rPr>
          <w:rFonts w:ascii="David" w:hAnsi="David" w:cs="David"/>
          <w:b/>
          <w:bCs/>
          <w:szCs w:val="24"/>
          <w:rtl/>
        </w:rPr>
        <w:t xml:space="preserve"> עבודות בין השעות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[_______]</w:t>
      </w:r>
      <w:r w:rsidRPr="000658C9">
        <w:rPr>
          <w:rFonts w:ascii="David" w:hAnsi="David" w:cs="David"/>
          <w:b/>
          <w:bCs/>
          <w:szCs w:val="24"/>
          <w:rtl/>
        </w:rPr>
        <w:t xml:space="preserve"> ברחוב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[_________]</w:t>
      </w:r>
      <w:r w:rsidRPr="000658C9">
        <w:rPr>
          <w:rFonts w:ascii="David" w:hAnsi="David" w:cs="David"/>
          <w:b/>
          <w:bCs/>
          <w:szCs w:val="24"/>
          <w:rtl/>
        </w:rPr>
        <w:t xml:space="preserve"> לצורך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[לציין את מהות העבודה]</w:t>
      </w:r>
      <w:r w:rsidRPr="000658C9">
        <w:rPr>
          <w:rFonts w:ascii="David" w:hAnsi="David" w:cs="David"/>
          <w:b/>
          <w:bCs/>
          <w:szCs w:val="24"/>
          <w:rtl/>
        </w:rPr>
        <w:t>.</w:t>
      </w:r>
    </w:p>
    <w:p w14:paraId="7C0D94F2" w14:textId="77777777" w:rsidR="00163104" w:rsidRPr="000658C9" w:rsidRDefault="00163104" w:rsidP="000658C9">
      <w:pPr>
        <w:spacing w:after="120" w:line="48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u w:val="single"/>
          <w:rtl/>
        </w:rPr>
        <w:t>מקום עבודה</w:t>
      </w:r>
      <w:r w:rsidRPr="000658C9">
        <w:rPr>
          <w:rFonts w:ascii="David" w:hAnsi="David" w:cs="David"/>
          <w:b/>
          <w:bCs/>
          <w:szCs w:val="24"/>
          <w:rtl/>
        </w:rPr>
        <w:t xml:space="preserve">: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[להשלים כתובת מדויקת]</w:t>
      </w:r>
    </w:p>
    <w:p w14:paraId="30180C8A" w14:textId="77777777" w:rsidR="00163104" w:rsidRPr="000658C9" w:rsidRDefault="00163104" w:rsidP="000658C9">
      <w:pPr>
        <w:tabs>
          <w:tab w:val="left" w:pos="1826"/>
        </w:tabs>
        <w:spacing w:after="120" w:line="480" w:lineRule="auto"/>
        <w:ind w:left="26"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u w:val="single"/>
          <w:rtl/>
        </w:rPr>
        <w:t>משך העבודה</w:t>
      </w:r>
      <w:r w:rsidRPr="000658C9">
        <w:rPr>
          <w:rFonts w:ascii="David" w:hAnsi="David" w:cs="David"/>
          <w:b/>
          <w:bCs/>
          <w:szCs w:val="24"/>
          <w:rtl/>
        </w:rPr>
        <w:t xml:space="preserve">: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[להשלים מס' ימים]</w:t>
      </w:r>
    </w:p>
    <w:p w14:paraId="25A5D118" w14:textId="77777777" w:rsidR="00163104" w:rsidRPr="000658C9" w:rsidRDefault="00163104" w:rsidP="000658C9">
      <w:pPr>
        <w:spacing w:after="120" w:line="48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u w:val="single"/>
          <w:rtl/>
        </w:rPr>
        <w:t>מס' שעות העבודה</w:t>
      </w:r>
      <w:r w:rsidRPr="000658C9">
        <w:rPr>
          <w:rFonts w:ascii="David" w:hAnsi="David" w:cs="David"/>
          <w:b/>
          <w:bCs/>
          <w:szCs w:val="24"/>
          <w:rtl/>
        </w:rPr>
        <w:t xml:space="preserve">: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[להשלים מס' שעות]</w:t>
      </w:r>
    </w:p>
    <w:p w14:paraId="655339B8" w14:textId="77777777" w:rsidR="00163104" w:rsidRPr="000658C9" w:rsidRDefault="00163104" w:rsidP="000658C9">
      <w:pPr>
        <w:spacing w:after="120" w:line="48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u w:val="single"/>
          <w:rtl/>
        </w:rPr>
        <w:t>שעות ביצוע העבודה</w:t>
      </w:r>
      <w:r w:rsidRPr="000658C9">
        <w:rPr>
          <w:rFonts w:ascii="David" w:hAnsi="David" w:cs="David"/>
          <w:b/>
          <w:bCs/>
          <w:szCs w:val="24"/>
          <w:rtl/>
        </w:rPr>
        <w:t xml:space="preserve">: </w:t>
      </w:r>
      <w:proofErr w:type="spellStart"/>
      <w:r w:rsidRPr="000658C9">
        <w:rPr>
          <w:rFonts w:ascii="David" w:hAnsi="David" w:cs="David"/>
          <w:b/>
          <w:bCs/>
          <w:szCs w:val="24"/>
          <w:highlight w:val="yellow"/>
        </w:rPr>
        <w:t>hh:mm-hh:mm</w:t>
      </w:r>
      <w:proofErr w:type="spellEnd"/>
      <w:r w:rsidRPr="000658C9">
        <w:rPr>
          <w:rFonts w:ascii="David" w:hAnsi="David" w:cs="David"/>
          <w:b/>
          <w:bCs/>
          <w:szCs w:val="24"/>
          <w:highlight w:val="yellow"/>
        </w:rPr>
        <w:t>]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]</w:t>
      </w:r>
      <w:r w:rsidRPr="000658C9">
        <w:rPr>
          <w:rFonts w:ascii="David" w:hAnsi="David" w:cs="David"/>
          <w:b/>
          <w:bCs/>
          <w:szCs w:val="24"/>
        </w:rPr>
        <w:t xml:space="preserve"> </w:t>
      </w:r>
      <w:r w:rsidRPr="000658C9">
        <w:rPr>
          <w:rFonts w:ascii="David" w:hAnsi="David" w:cs="David"/>
          <w:b/>
          <w:bCs/>
          <w:szCs w:val="24"/>
          <w:rtl/>
        </w:rPr>
        <w:t xml:space="preserve">עבודות יום / לילה / יום ולילה </w:t>
      </w:r>
      <w:r w:rsidRPr="000658C9">
        <w:rPr>
          <w:rFonts w:ascii="David" w:hAnsi="David" w:cs="David"/>
          <w:b/>
          <w:bCs/>
          <w:szCs w:val="24"/>
          <w:highlight w:val="yellow"/>
          <w:u w:val="single"/>
          <w:rtl/>
        </w:rPr>
        <w:t>[מחק את המיותר]</w:t>
      </w:r>
      <w:r w:rsidRPr="000658C9">
        <w:rPr>
          <w:rFonts w:ascii="David" w:hAnsi="David" w:cs="David"/>
          <w:b/>
          <w:bCs/>
          <w:szCs w:val="24"/>
          <w:u w:val="single"/>
          <w:rtl/>
        </w:rPr>
        <w:t xml:space="preserve">  </w:t>
      </w:r>
    </w:p>
    <w:p w14:paraId="44DA23EE" w14:textId="77777777" w:rsidR="00163104" w:rsidRPr="000658C9" w:rsidRDefault="00163104" w:rsidP="00C622E6">
      <w:pPr>
        <w:spacing w:after="120" w:line="48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u w:val="single"/>
          <w:rtl/>
        </w:rPr>
        <w:t>קבלן מבצע</w:t>
      </w:r>
      <w:r w:rsidRPr="000658C9">
        <w:rPr>
          <w:rFonts w:ascii="David" w:hAnsi="David" w:cs="David"/>
          <w:b/>
          <w:bCs/>
          <w:szCs w:val="24"/>
          <w:rtl/>
        </w:rPr>
        <w:t xml:space="preserve">: </w:t>
      </w:r>
      <w:r w:rsidRPr="000658C9">
        <w:rPr>
          <w:rFonts w:ascii="David" w:hAnsi="David" w:cs="David"/>
          <w:b/>
          <w:bCs/>
          <w:szCs w:val="24"/>
          <w:highlight w:val="yellow"/>
          <w:rtl/>
        </w:rPr>
        <w:t>[להשלים]</w:t>
      </w:r>
    </w:p>
    <w:p w14:paraId="7FA1445D" w14:textId="77777777" w:rsidR="00163104" w:rsidRPr="000658C9" w:rsidRDefault="00163104" w:rsidP="00C622E6">
      <w:pPr>
        <w:spacing w:after="120" w:line="48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>פירוט חסימות צירים כולל מפה של צירים חלופיים [ככל ונדרש]</w:t>
      </w:r>
    </w:p>
    <w:p w14:paraId="56335482" w14:textId="70409BAE" w:rsidR="00163104" w:rsidRPr="000658C9" w:rsidRDefault="00163104" w:rsidP="00C622E6">
      <w:pPr>
        <w:spacing w:after="120" w:line="48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>פירוט צירי תחבורה ציבורית חלופית כולל מפה [ככל ונדרש]</w:t>
      </w:r>
    </w:p>
    <w:p w14:paraId="0A3DE941" w14:textId="7215CBC9" w:rsidR="00163104" w:rsidRPr="000658C9" w:rsidRDefault="00163104" w:rsidP="00163104">
      <w:pPr>
        <w:ind w:left="26" w:right="567"/>
        <w:jc w:val="both"/>
        <w:rPr>
          <w:rFonts w:ascii="David" w:hAnsi="David" w:cs="David"/>
          <w:b/>
          <w:bCs/>
          <w:szCs w:val="24"/>
          <w:u w:val="single"/>
          <w:rtl/>
        </w:rPr>
      </w:pPr>
      <w:r w:rsidRPr="000658C9">
        <w:rPr>
          <w:rFonts w:ascii="David" w:hAnsi="David" w:cs="David"/>
          <w:b/>
          <w:bCs/>
          <w:szCs w:val="24"/>
          <w:u w:val="single"/>
          <w:rtl/>
        </w:rPr>
        <w:t>תשומת ל</w:t>
      </w:r>
      <w:r w:rsidR="000658C9">
        <w:rPr>
          <w:rFonts w:ascii="David" w:hAnsi="David" w:cs="David" w:hint="cs"/>
          <w:b/>
          <w:bCs/>
          <w:szCs w:val="24"/>
          <w:u w:val="single"/>
          <w:rtl/>
        </w:rPr>
        <w:t>י</w:t>
      </w:r>
      <w:r w:rsidRPr="000658C9">
        <w:rPr>
          <w:rFonts w:ascii="David" w:hAnsi="David" w:cs="David"/>
          <w:b/>
          <w:bCs/>
          <w:szCs w:val="24"/>
          <w:u w:val="single"/>
          <w:rtl/>
        </w:rPr>
        <w:t>בכם:</w:t>
      </w:r>
    </w:p>
    <w:p w14:paraId="042A16EB" w14:textId="77777777" w:rsidR="00163104" w:rsidRPr="000658C9" w:rsidRDefault="00163104" w:rsidP="00C622E6">
      <w:pPr>
        <w:numPr>
          <w:ilvl w:val="0"/>
          <w:numId w:val="30"/>
        </w:numPr>
        <w:spacing w:after="0" w:line="360" w:lineRule="auto"/>
        <w:ind w:right="567"/>
        <w:jc w:val="both"/>
        <w:rPr>
          <w:rFonts w:ascii="David" w:hAnsi="David" w:cs="David"/>
          <w:b/>
          <w:bCs/>
          <w:szCs w:val="24"/>
        </w:rPr>
      </w:pPr>
      <w:r w:rsidRPr="000658C9">
        <w:rPr>
          <w:rFonts w:ascii="David" w:hAnsi="David" w:cs="David"/>
          <w:b/>
          <w:bCs/>
          <w:szCs w:val="24"/>
          <w:rtl/>
        </w:rPr>
        <w:t xml:space="preserve">במשך העבודות עלולות להיגרם הפרעות זמניות למהלך החיים התקין. </w:t>
      </w:r>
    </w:p>
    <w:p w14:paraId="5DBDE09A" w14:textId="77777777" w:rsidR="00163104" w:rsidRPr="000658C9" w:rsidRDefault="00163104" w:rsidP="00C622E6">
      <w:pPr>
        <w:numPr>
          <w:ilvl w:val="0"/>
          <w:numId w:val="30"/>
        </w:numPr>
        <w:spacing w:after="0" w:line="360" w:lineRule="auto"/>
        <w:ind w:right="567"/>
        <w:jc w:val="both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 xml:space="preserve">במידה ותיתקלו במפגעים או בבעיות בטיחות כלשהן, אנא פנו למוקד העירוני 106 (24 שעות ביממה). </w:t>
      </w:r>
    </w:p>
    <w:p w14:paraId="585E6CBB" w14:textId="77777777" w:rsidR="00163104" w:rsidRPr="000658C9" w:rsidRDefault="00163104" w:rsidP="00163104">
      <w:pPr>
        <w:ind w:right="567"/>
        <w:jc w:val="both"/>
        <w:rPr>
          <w:rFonts w:ascii="David" w:hAnsi="David" w:cs="David"/>
          <w:b/>
          <w:bCs/>
          <w:szCs w:val="24"/>
          <w:rtl/>
        </w:rPr>
      </w:pPr>
    </w:p>
    <w:p w14:paraId="17922C45" w14:textId="505449BE" w:rsidR="00163104" w:rsidRPr="000658C9" w:rsidRDefault="00163104" w:rsidP="000658C9">
      <w:pPr>
        <w:ind w:right="567"/>
        <w:jc w:val="center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>נבקש את סבלנותכם ואת שיתוף הפעולה שלכם על מנת שנוכל להשלים את העבודות בהקדם.</w:t>
      </w:r>
    </w:p>
    <w:p w14:paraId="5DB92230" w14:textId="77777777" w:rsidR="00163104" w:rsidRPr="000658C9" w:rsidRDefault="00163104" w:rsidP="00163104">
      <w:pPr>
        <w:spacing w:line="360" w:lineRule="auto"/>
        <w:ind w:right="567"/>
        <w:jc w:val="center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>אנו מתנצלים על אי הנוחות הזמנית.</w:t>
      </w:r>
    </w:p>
    <w:p w14:paraId="22618473" w14:textId="77777777" w:rsidR="00163104" w:rsidRPr="000658C9" w:rsidRDefault="00163104" w:rsidP="00163104">
      <w:pPr>
        <w:spacing w:line="360" w:lineRule="auto"/>
        <w:ind w:left="26" w:right="567"/>
        <w:jc w:val="center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>לשירותכם תמיד,</w:t>
      </w:r>
    </w:p>
    <w:p w14:paraId="61778F22" w14:textId="4B137A7E" w:rsidR="00163104" w:rsidRDefault="00163104" w:rsidP="000658C9">
      <w:pPr>
        <w:spacing w:line="360" w:lineRule="auto"/>
        <w:ind w:left="26" w:right="567"/>
        <w:jc w:val="center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highlight w:val="yellow"/>
          <w:rtl/>
        </w:rPr>
        <w:t>חברת [_________]</w:t>
      </w:r>
    </w:p>
    <w:p w14:paraId="7FB02BE4" w14:textId="0A9D89A5" w:rsidR="000658C9" w:rsidRPr="000658C9" w:rsidRDefault="000658C9" w:rsidP="000658C9">
      <w:pPr>
        <w:spacing w:line="360" w:lineRule="auto"/>
        <w:ind w:left="26" w:right="567"/>
        <w:jc w:val="center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>מנהלי עבודה קבלן מבצע</w:t>
      </w:r>
      <w:r>
        <w:rPr>
          <w:rFonts w:ascii="David" w:hAnsi="David" w:cs="David" w:hint="cs"/>
          <w:b/>
          <w:bCs/>
          <w:szCs w:val="24"/>
          <w:rtl/>
        </w:rPr>
        <w:t xml:space="preserve"> </w:t>
      </w:r>
      <w:r w:rsidRPr="000658C9">
        <w:rPr>
          <w:rFonts w:ascii="David" w:hAnsi="David" w:cs="David"/>
          <w:b/>
          <w:bCs/>
          <w:szCs w:val="24"/>
          <w:highlight w:val="yellow"/>
          <w:u w:val="single"/>
          <w:rtl/>
        </w:rPr>
        <w:t>שם + טלפון</w:t>
      </w:r>
    </w:p>
    <w:p w14:paraId="6DC6AACC" w14:textId="58B62E5F" w:rsidR="00163104" w:rsidRPr="000658C9" w:rsidRDefault="00163104" w:rsidP="000658C9">
      <w:pPr>
        <w:spacing w:line="360" w:lineRule="auto"/>
        <w:ind w:left="26" w:right="567"/>
        <w:jc w:val="center"/>
        <w:rPr>
          <w:rFonts w:ascii="David" w:hAnsi="David" w:cs="David"/>
          <w:b/>
          <w:bCs/>
          <w:szCs w:val="24"/>
          <w:rtl/>
        </w:rPr>
      </w:pPr>
      <w:r w:rsidRPr="000658C9">
        <w:rPr>
          <w:rFonts w:ascii="David" w:hAnsi="David" w:cs="David"/>
          <w:b/>
          <w:bCs/>
          <w:szCs w:val="24"/>
          <w:rtl/>
        </w:rPr>
        <w:t>לבירורים ניתן לפנות כל העת למוקד 106</w:t>
      </w:r>
    </w:p>
    <w:sectPr w:rsidR="00163104" w:rsidRPr="000658C9" w:rsidSect="00163104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CC3EE" w14:textId="77777777" w:rsidR="00CF2D53" w:rsidRDefault="00CF2D53" w:rsidP="00AA5F1B">
      <w:pPr>
        <w:spacing w:after="0" w:line="240" w:lineRule="auto"/>
      </w:pPr>
      <w:r>
        <w:separator/>
      </w:r>
    </w:p>
  </w:endnote>
  <w:endnote w:type="continuationSeparator" w:id="0">
    <w:p w14:paraId="55921FFB" w14:textId="77777777" w:rsidR="00CF2D53" w:rsidRDefault="00CF2D53" w:rsidP="00AA5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odedPashut_OE Regular">
    <w:altName w:val="Tahoma"/>
    <w:panose1 w:val="00000000000000000000"/>
    <w:charset w:val="00"/>
    <w:family w:val="modern"/>
    <w:notTrueType/>
    <w:pitch w:val="variable"/>
    <w:sig w:usb0="8000082F" w:usb1="5000004A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95688" w14:textId="466CE421" w:rsidR="00AA5F1B" w:rsidRDefault="00652CA2" w:rsidP="00652C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78A718" wp14:editId="3B68FABB">
              <wp:simplePos x="0" y="0"/>
              <wp:positionH relativeFrom="column">
                <wp:posOffset>-742950</wp:posOffset>
              </wp:positionH>
              <wp:positionV relativeFrom="paragraph">
                <wp:posOffset>33020</wp:posOffset>
              </wp:positionV>
              <wp:extent cx="6858000" cy="0"/>
              <wp:effectExtent l="38100" t="38100" r="76200" b="95250"/>
              <wp:wrapNone/>
              <wp:docPr id="743915279" name="מחבר ישר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40FCCB" id="מחבר ישר 2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5pt,2.6pt" to="481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" strokecolor="#4f81bd [3204]" strokeweight="2pt">
              <v:shadow on="t" color="black" opacity="24903f" origin=",.5" offset="0,.55556mm"/>
            </v:line>
          </w:pict>
        </mc:Fallback>
      </mc:AlternateContent>
    </w:r>
    <w:r w:rsidRPr="00652CA2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D257670" wp14:editId="228E9219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312018" cy="427990"/>
              <wp:effectExtent l="0" t="0" r="3175" b="0"/>
              <wp:wrapNone/>
              <wp:docPr id="7" name="קבוצה 6">
                <a:extLst xmlns:a="http://schemas.openxmlformats.org/drawingml/2006/main">
                  <a:ext uri="{FF2B5EF4-FFF2-40B4-BE49-F238E27FC236}">
                    <a16:creationId xmlns:a16="http://schemas.microsoft.com/office/drawing/2014/main" id="{F87B78EF-37AD-D5EF-8110-BEC35F08AE2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18" cy="427990"/>
                        <a:chOff x="0" y="0"/>
                        <a:chExt cx="5312018" cy="427990"/>
                      </a:xfrm>
                    </wpg:grpSpPr>
                    <wps:wsp>
                      <wps:cNvPr id="1529703548" name="תיבת טקסט 2">
                        <a:extLst>
                          <a:ext uri="{FF2B5EF4-FFF2-40B4-BE49-F238E27FC236}">
                            <a16:creationId xmlns:a16="http://schemas.microsoft.com/office/drawing/2014/main" id="{C6557253-C054-FCD5-9088-5B47DD3BCBD9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 flipH="1">
                          <a:off x="1165468" y="0"/>
                          <a:ext cx="4146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7DB29" w14:textId="77777777" w:rsidR="00652CA2" w:rsidRPr="00652CA2" w:rsidRDefault="00652CA2" w:rsidP="00652CA2">
                            <w:pPr>
                              <w:rPr>
                                <w:rFonts w:eastAsia="Times New Roman" w:cs="Calibri"/>
                                <w:b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52CA2">
                              <w:rPr>
                                <w:rFonts w:eastAsia="Times New Roman" w:cs="Calibri"/>
                                <w:b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מייל: </w:t>
                            </w:r>
                            <w:hyperlink r:id="rId1" w:history="1">
                              <w:r w:rsidRPr="00652CA2">
                                <w:rPr>
                                  <w:rStyle w:val="Hyperlink"/>
                                  <w:rFonts w:eastAsia="Times New Roman" w:cs="Calibri"/>
                                  <w:b/>
                                  <w:bCs/>
                                  <w:color w:val="000066"/>
                                  <w:kern w:val="24"/>
                                  <w:sz w:val="20"/>
                                  <w:szCs w:val="20"/>
                                </w:rPr>
                                <w:t>Moshiko_erez@rehovot.muni.il</w:t>
                              </w:r>
                            </w:hyperlink>
                            <w:r w:rsidRPr="00652CA2">
                              <w:rPr>
                                <w:rFonts w:eastAsia="Times New Roman" w:cs="Calibri"/>
                                <w:b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2CA2">
                              <w:rPr>
                                <w:rFonts w:eastAsia="Times New Roman" w:cs="Calibri"/>
                                <w:b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  <w:rtl/>
                              </w:rPr>
                              <w:t xml:space="preserve"> | טל: 08-9392231 | פקס: 08-9392235</w:t>
                            </w:r>
                          </w:p>
                          <w:p w14:paraId="28AF8BB6" w14:textId="77777777" w:rsidR="00652CA2" w:rsidRPr="00652CA2" w:rsidRDefault="00652CA2" w:rsidP="00652CA2">
                            <w:pPr>
                              <w:rPr>
                                <w:b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  <w:rtl/>
                              </w:rPr>
                            </w:pPr>
                            <w:r w:rsidRPr="00652CA2">
                              <w:rPr>
                                <w:b/>
                                <w:bCs/>
                                <w:color w:val="000066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3797242" name="תמונה 1543797242">
                          <a:extLst>
                            <a:ext uri="{FF2B5EF4-FFF2-40B4-BE49-F238E27FC236}">
                              <a16:creationId xmlns:a16="http://schemas.microsoft.com/office/drawing/2014/main" id="{ADF60D8B-6224-FC45-7910-D0D9544481B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0"/>
                          <a:ext cx="527431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257670" id="קבוצה 6" o:spid="_x0000_s1029" style="position:absolute;left:0;text-align:left;margin-left:0;margin-top:7.45pt;width:418.25pt;height:33.7pt;z-index:251663360" coordsize="53120,4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C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TEtMDctMTRUMTI6MjQ6MjV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ExLTA3LTE0VDEyOjI0OjI1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TEtMDctMTRUMTI6MjQ6MjV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xMS0wNy0xNFQxMjoyNDoyN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xMS0wNy0xNFQxMjoy&#10;NDoyN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ODM8L3JlYWw+CgkJCQkJCTxyZWFsPjU1OTwv&#10;cmVhbD4KCQkJCQk8L2FycmF5PgoJCQkJCTxrZXk+Y29tLmFwcGxlLnByaW50LnRpY2tldC5jbGll&#10;bnQ8L2tleT4KCQkJCQk8c3RyaW5nPmNvbS5hcHBsZS5wcmludGluZ21hbmFnZXI8L3N0cmluZz4K&#10;CQkJCQk8a2V5PmNvbS5hcHBsZS5wcmludC50aWNrZXQubW9kRGF0ZTwva2V5PgoJCQkJCTxkYXRl&#10;PjIwMTEtMDctMTRUMTI6MjQ6MjV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ODI0PC9yZWFsPgoJ&#10;CQkJCQk8cmVhbD41Nzc8L3JlYWw+CgkJCQkJPC9hcnJheT4KCQkJCQk8a2V5PmNvbS5hcHBsZS5w&#10;cmludC50aWNrZXQuY2xpZW50PC9rZXk+CgkJCQkJPHN0cmluZz5jb20uYXBwbGUucHJpbnRpbmdt&#10;YW5hZ2VyPC9zdHJpbmc+CgkJCQkJPGtleT5jb20uYXBwbGUucHJpbnQudGlja2V0Lm1vZERhdGU8&#10;L2tleT4KCQkJCQk8ZGF0ZT4yMDExLTA3LTE0VDEyOjI0OjI1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lzby1hND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ODM8L3JlYWw+CgkJCQkJCTxy&#10;ZWFsPjU1OTwvcmVhbD4KCQkJCQk8L2FycmF5PgoJCQkJCTxrZXk+Y29tLmFwcGxlLnByaW50LnRp&#10;Y2tldC5jbGllbnQ8L2tleT4KCQkJCQk8c3RyaW5nPmNvbS5hcHBsZS5wcmludGluZ21hbmFnZXI8&#10;L3N0cmluZz4KCQkJCQk8a2V5PmNvbS5hcHBsZS5wcmludC50aWNrZXQubW9kRGF0ZTwva2V5PgoJ&#10;CQkJCTxkYXRlPjIwMTEtMDctMTRUMTI6MjQ6MjV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ODI0PC9yZWFsPgoJCQkJCQk8cmVhbD41Nzc8L3JlYWw+CgkJCQkJPC9hcnJheT4KCQkJCQk8&#10;a2V5PmNvbS5hcHBsZS5wcmludC50aWNrZXQuY2xpZW50PC9rZXk+CgkJCQkJPHN0cmluZz5jb20u&#10;YXBwbGUucHJpbnRpbmdtYW5hZ2VyPC9zdHJpbmc+CgkJCQkJPGtleT5jb20uYXBwbGUucHJpbnQu&#10;dGlja2V0Lm1vZERhdGU8L2tleT4KCQkJCQk8ZGF0ZT4yMDExLTA3LTE0VDEyOjI0OjI1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IwAAAAAUmdodGxvbmcAAAh0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FFQAAAAEAAACg&#10;AAAACgAAAeAAABLAAAAE+QAYAAH/2P/gABBKRklGAAECAABIAEgAAP/tAAxBZG9iZV9DTQAB/+4A&#10;DkFkb2JlAGSAAAAAAf/bAIQADAgICAkIDAkJDBELCgsRFQ8MDA8VGBMTFRMTGBEMDAwMDAwRDAwM&#10;DAwMDAwMDAwMDAwMDAwMDAwMDAwMDAwMDAENCwsNDg0QDg4QFA4ODhQUDg4ODhQRDAwMDAwREQwM&#10;DAwMDBEMDAwMDAwMDAwMDAwMDAwMDAwMDAwMDAwMDAwM/8AAEQgAC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F/9Dfx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X/9Xfx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F/9bfx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F/9ff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F/9Dfx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30" type="#_x0000_t202" style="position:absolute;left:11654;width:41466;height:32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" stroked="f">
                <v:textbox>
                  <w:txbxContent>
                    <w:p w14:paraId="5D47DB29" w14:textId="77777777" w:rsidR="00652CA2" w:rsidRPr="00652CA2" w:rsidRDefault="00652CA2" w:rsidP="00652CA2">
                      <w:pPr>
                        <w:rPr>
                          <w:rFonts w:eastAsia="Times New Roman" w:cs="Calibri"/>
                          <w:b/>
                          <w:bCs/>
                          <w:color w:val="000066"/>
                          <w:kern w:val="24"/>
                          <w:sz w:val="20"/>
                          <w:szCs w:val="20"/>
                        </w:rPr>
                      </w:pPr>
                      <w:r w:rsidRPr="00652CA2">
                        <w:rPr>
                          <w:rFonts w:eastAsia="Times New Roman" w:cs="Calibri"/>
                          <w:b/>
                          <w:bCs/>
                          <w:color w:val="000066"/>
                          <w:kern w:val="24"/>
                          <w:sz w:val="20"/>
                          <w:szCs w:val="20"/>
                          <w:rtl/>
                        </w:rPr>
                        <w:t xml:space="preserve">מייל: </w:t>
                      </w:r>
                      <w:hyperlink r:id="rId3" w:history="1">
                        <w:r w:rsidRPr="00652CA2">
                          <w:rPr>
                            <w:rStyle w:val="Hyperlink"/>
                            <w:rFonts w:eastAsia="Times New Roman" w:cs="Calibri"/>
                            <w:b/>
                            <w:bCs/>
                            <w:color w:val="000066"/>
                            <w:kern w:val="24"/>
                            <w:sz w:val="20"/>
                            <w:szCs w:val="20"/>
                          </w:rPr>
                          <w:t>Moshiko_erez@rehovot.muni.il</w:t>
                        </w:r>
                      </w:hyperlink>
                      <w:r w:rsidRPr="00652CA2">
                        <w:rPr>
                          <w:rFonts w:eastAsia="Times New Roman" w:cs="Calibri"/>
                          <w:b/>
                          <w:bCs/>
                          <w:color w:val="00006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652CA2">
                        <w:rPr>
                          <w:rFonts w:eastAsia="Times New Roman" w:cs="Calibri"/>
                          <w:b/>
                          <w:bCs/>
                          <w:color w:val="000066"/>
                          <w:kern w:val="24"/>
                          <w:sz w:val="20"/>
                          <w:szCs w:val="20"/>
                          <w:rtl/>
                        </w:rPr>
                        <w:t xml:space="preserve"> | טל: 08-9392231 | פקס: 08-9392235</w:t>
                      </w:r>
                    </w:p>
                    <w:p w14:paraId="28AF8BB6" w14:textId="77777777" w:rsidR="00652CA2" w:rsidRPr="00652CA2" w:rsidRDefault="00652CA2" w:rsidP="00652CA2">
                      <w:pPr>
                        <w:rPr>
                          <w:b/>
                          <w:bCs/>
                          <w:color w:val="000066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652CA2">
                        <w:rPr>
                          <w:b/>
                          <w:bCs/>
                          <w:color w:val="000066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543797242" o:spid="_x0000_s1031" type="#_x0000_t75" style="position:absolute;top:952;width:52743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">
                <v:imagedata r:id="rId4" o:title="" chromakey="white"/>
              </v:shape>
            </v:group>
          </w:pict>
        </mc:Fallback>
      </mc:AlternateContent>
    </w:r>
  </w:p>
  <w:p w14:paraId="0601D2ED" w14:textId="0DF3D1DC" w:rsidR="00AA5F1B" w:rsidRDefault="002B14D2">
    <w:pPr>
      <w:pStyle w:val="a5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E3A9C33" wp14:editId="2B266B16">
          <wp:simplePos x="0" y="0"/>
          <wp:positionH relativeFrom="margin">
            <wp:posOffset>449580</wp:posOffset>
          </wp:positionH>
          <wp:positionV relativeFrom="margin">
            <wp:posOffset>9608185</wp:posOffset>
          </wp:positionV>
          <wp:extent cx="6611620" cy="716280"/>
          <wp:effectExtent l="0" t="0" r="0" b="7620"/>
          <wp:wrapSquare wrapText="bothSides"/>
          <wp:docPr id="932019565" name="תמונה 1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3" t="92090" r="5560" b="1883"/>
                  <a:stretch>
                    <a:fillRect/>
                  </a:stretch>
                </pic:blipFill>
                <pic:spPr bwMode="auto">
                  <a:xfrm>
                    <a:off x="0" y="0"/>
                    <a:ext cx="661162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46F76A44" wp14:editId="0C40C085">
          <wp:simplePos x="0" y="0"/>
          <wp:positionH relativeFrom="margin">
            <wp:posOffset>449580</wp:posOffset>
          </wp:positionH>
          <wp:positionV relativeFrom="margin">
            <wp:posOffset>9608185</wp:posOffset>
          </wp:positionV>
          <wp:extent cx="6611620" cy="716280"/>
          <wp:effectExtent l="0" t="0" r="0" b="7620"/>
          <wp:wrapSquare wrapText="bothSides"/>
          <wp:docPr id="1519106039" name="תמונה 1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3" t="92090" r="5560" b="1883"/>
                  <a:stretch>
                    <a:fillRect/>
                  </a:stretch>
                </pic:blipFill>
                <pic:spPr bwMode="auto">
                  <a:xfrm>
                    <a:off x="0" y="0"/>
                    <a:ext cx="661162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C00A9" w14:textId="77777777" w:rsidR="00CF2D53" w:rsidRDefault="00CF2D53" w:rsidP="00AA5F1B">
      <w:pPr>
        <w:spacing w:after="0" w:line="240" w:lineRule="auto"/>
      </w:pPr>
      <w:r>
        <w:separator/>
      </w:r>
    </w:p>
  </w:footnote>
  <w:footnote w:type="continuationSeparator" w:id="0">
    <w:p w14:paraId="74D17610" w14:textId="77777777" w:rsidR="00CF2D53" w:rsidRDefault="00CF2D53" w:rsidP="00AA5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3E1BD" w14:textId="793C4A13" w:rsidR="00AA5F1B" w:rsidRDefault="00203C99" w:rsidP="00AA5F1B">
    <w:pPr>
      <w:pStyle w:val="a3"/>
      <w:jc w:val="right"/>
      <w:rPr>
        <w:b/>
        <w:bCs/>
      </w:rPr>
    </w:pPr>
    <w:r>
      <w:rPr>
        <w:rFonts w:hint="cs"/>
        <w:b/>
        <w:bCs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686707" wp14:editId="4E15A711">
              <wp:simplePos x="0" y="0"/>
              <wp:positionH relativeFrom="column">
                <wp:posOffset>-762000</wp:posOffset>
              </wp:positionH>
              <wp:positionV relativeFrom="paragraph">
                <wp:posOffset>-354330</wp:posOffset>
              </wp:positionV>
              <wp:extent cx="1292225" cy="1104900"/>
              <wp:effectExtent l="0" t="0" r="3175" b="0"/>
              <wp:wrapNone/>
              <wp:docPr id="414605820" name="קבוצה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2225" cy="1104900"/>
                        <a:chOff x="0" y="0"/>
                        <a:chExt cx="1292225" cy="1104900"/>
                      </a:xfrm>
                    </wpg:grpSpPr>
                    <pic:pic xmlns:pic="http://schemas.openxmlformats.org/drawingml/2006/picture">
                      <pic:nvPicPr>
                        <pic:cNvPr id="1817496071" name="תמונה 1" descr="C:\Documents and Settings\revital.REHOVOT\Local Settings\Temporary Internet Files\Content.Outlook\DMWUBDWC\לוגו סופי חדש עיריית רחובות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400" y="0"/>
                          <a:ext cx="11398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48638342" name="תיבת טקסט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828675"/>
                          <a:ext cx="1118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C0BF" w14:textId="3C227C58" w:rsidR="00203C99" w:rsidRPr="00203C99" w:rsidRDefault="00203C99">
                            <w:pPr>
                              <w:rPr>
                                <w:rFonts w:cs="Calibri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203C99">
                              <w:rPr>
                                <w:rFonts w:cs="Calibri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</w:rPr>
                              <w:t>לשכת מנכ"ל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686707" id="קבוצה 1" o:spid="_x0000_s1026" style="position:absolute;margin-left:-60pt;margin-top:-27.9pt;width:101.75pt;height:87pt;z-index:251660288;mso-height-relative:margin" coordsize="12922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f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ExLTA3LTE0VDA5OjQyOjQ1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xMS0wNy0xNFQwOTo0Mjo0NV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ExLTA3LTE0VDA5OjQyOjQ1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TEtMDctMTRUMDk6NDI6NDV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TEtMDctMTRUMDk6NDI6NDV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Y2xpZW50PC9rZXk+CgkJCQkJPHN0cmluZz5jb20uYXBwbGUu&#10;cHJpbnRpbmdtYW5hZ2VyPC9zdHJpbmc+CgkJCQkJPGtleT5jb20uYXBwbGUucHJpbnQudGlja2V0&#10;Lm1vZERhdGU8L2tleT4KCQkJCQk8ZGF0ZT4yMDExLTA3LTE0VDA5OjQyOjQ1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ExLTA3LTE0VDA5OjQyOjQ1Wjwv&#10;ZGF0ZT4KCQkJCQk8a2V5PmNvbS5hcHBsZS5wcmludC50aWNrZXQuc3RhdGVGbGFnPC9rZXk+CgkJ&#10;CQkJPGludGVnZXI+MDwvaW50ZWdlcj4KCQkJCTwvZGljdD4KCQkJPC9hcnJheT4KCQk8L2RpY3Q+&#10;CgkJPGtleT5jb20uYXBwbGUucHJpbnQuUGFwZXJJbmZvLlBNVW5hZGp1c3RlZFBhcGVyUmVjdD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wcGQuUE1QYXBlck5hbWU8L2tleT4KCQkJCQk8c3RyaW5nPkE0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z8AAAAGAAAAAAAAAAAAAATE&#10;AAAGKQAAAAUAbABvAGcAbwAyAAAAAQAAAAAAAAAAAAAAAAAAAAAAAAABAAAAAAAAAAAAAAYpAAAE&#10;xAAAAAAAAAAAAAAAAAAAAAABAAAAAAAAAAAAAAAAAAAAAAAAABAAAAABAAAAAAAAbnVsbAAAAAIA&#10;AAAGYm91bmRzT2JqYwAAAAEAAAAAAABSY3QxAAAABAAAAABUb3AgbG9uZwAAAAAAAAAATGVmdGxv&#10;bmcAAAAAAAAAAEJ0b21sb25nAAAExAAAAABSZ2h0bG9uZwAABi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MQAAAAAUmdo&#10;dGxvbmcAAAYp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" o:spid="_x0000_s1027" type="#_x0000_t75" style="position:absolute;left:1524;width:11398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">
                <v:imagedata r:id="rId2" o:title="לוגו סופי חדש עיריית רחובות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8" type="#_x0000_t202" style="position:absolute;top:8286;width:11188;height:276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" filled="f" stroked="f">
                <v:textbox>
                  <w:txbxContent>
                    <w:p w14:paraId="06BAC0BF" w14:textId="3C227C58" w:rsidR="00203C99" w:rsidRPr="00203C99" w:rsidRDefault="00203C99">
                      <w:pPr>
                        <w:rPr>
                          <w:rFonts w:cs="Calibri"/>
                          <w:b/>
                          <w:bCs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203C99">
                        <w:rPr>
                          <w:rFonts w:cs="Calibri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</w:rPr>
                        <w:t>לשכת מנכ"ל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5E7D0FF" w14:textId="0527EA9B" w:rsidR="00AA5F1B" w:rsidRDefault="00AA5F1B" w:rsidP="00AA5F1B">
    <w:pPr>
      <w:pStyle w:val="a3"/>
      <w:jc w:val="right"/>
      <w:rPr>
        <w:rtl/>
      </w:rPr>
    </w:pPr>
  </w:p>
  <w:p w14:paraId="6949AF76" w14:textId="7E266D75" w:rsidR="00AA5F1B" w:rsidRPr="00AF625F" w:rsidRDefault="00AA5F1B" w:rsidP="00203C99">
    <w:pPr>
      <w:pStyle w:val="a3"/>
      <w:jc w:val="center"/>
      <w:rPr>
        <w:rFonts w:cs="David"/>
        <w:b/>
        <w:bCs/>
        <w:noProof/>
        <w:sz w:val="32"/>
        <w:szCs w:val="32"/>
        <w:rtl/>
      </w:rPr>
    </w:pPr>
    <w:r w:rsidRPr="00AF625F">
      <w:rPr>
        <w:rFonts w:hint="cs"/>
        <w:sz w:val="32"/>
        <w:szCs w:val="32"/>
        <w:rtl/>
      </w:rPr>
      <w:tab/>
    </w:r>
    <w:r w:rsidR="000F1C3B" w:rsidRPr="00AF625F">
      <w:rPr>
        <w:rFonts w:cs="David" w:hint="cs"/>
        <w:b/>
        <w:bCs/>
        <w:noProof/>
        <w:sz w:val="32"/>
        <w:szCs w:val="32"/>
        <w:rtl/>
      </w:rPr>
      <w:tab/>
    </w:r>
    <w:r w:rsidRPr="00AF625F">
      <w:rPr>
        <w:rFonts w:cs="David" w:hint="cs"/>
        <w:b/>
        <w:bCs/>
        <w:noProof/>
        <w:sz w:val="32"/>
        <w:szCs w:val="32"/>
        <w:rtl/>
      </w:rPr>
      <w:t xml:space="preserve"> </w:t>
    </w:r>
  </w:p>
  <w:p w14:paraId="4ADD2020" w14:textId="7D2570C7" w:rsidR="00AA5F1B" w:rsidRDefault="00203C9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6477C8" wp14:editId="64BA7EB3">
              <wp:simplePos x="0" y="0"/>
              <wp:positionH relativeFrom="column">
                <wp:posOffset>-809625</wp:posOffset>
              </wp:positionH>
              <wp:positionV relativeFrom="paragraph">
                <wp:posOffset>238760</wp:posOffset>
              </wp:positionV>
              <wp:extent cx="6858000" cy="0"/>
              <wp:effectExtent l="38100" t="38100" r="76200" b="95250"/>
              <wp:wrapNone/>
              <wp:docPr id="1681006997" name="מחבר ישר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01D8CF" id="מחבר ישר 2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18.8pt" to="476.2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" strokecolor="#4f81bd [3204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F0A10"/>
    <w:multiLevelType w:val="hybridMultilevel"/>
    <w:tmpl w:val="80083A4A"/>
    <w:lvl w:ilvl="0" w:tplc="51489D1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" w15:restartNumberingAfterBreak="0">
    <w:nsid w:val="049167E0"/>
    <w:multiLevelType w:val="hybridMultilevel"/>
    <w:tmpl w:val="D946D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B0B23"/>
    <w:multiLevelType w:val="hybridMultilevel"/>
    <w:tmpl w:val="F40AD432"/>
    <w:lvl w:ilvl="0" w:tplc="53BCCDFA">
      <w:numFmt w:val="bullet"/>
      <w:lvlText w:val="-"/>
      <w:lvlJc w:val="left"/>
      <w:pPr>
        <w:ind w:left="114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16E4C1D"/>
    <w:multiLevelType w:val="hybridMultilevel"/>
    <w:tmpl w:val="06F4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404EB"/>
    <w:multiLevelType w:val="hybridMultilevel"/>
    <w:tmpl w:val="CB4EED24"/>
    <w:lvl w:ilvl="0" w:tplc="7FEC0F8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eodedPashut_OE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B6341"/>
    <w:multiLevelType w:val="hybridMultilevel"/>
    <w:tmpl w:val="5FD6F7BA"/>
    <w:lvl w:ilvl="0" w:tplc="2460043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EF4DD8"/>
    <w:multiLevelType w:val="hybridMultilevel"/>
    <w:tmpl w:val="1EB08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12CFC"/>
    <w:multiLevelType w:val="hybridMultilevel"/>
    <w:tmpl w:val="E3468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F73B5"/>
    <w:multiLevelType w:val="hybridMultilevel"/>
    <w:tmpl w:val="736C6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46BE5"/>
    <w:multiLevelType w:val="hybridMultilevel"/>
    <w:tmpl w:val="47A84FC6"/>
    <w:lvl w:ilvl="0" w:tplc="D6CE3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837AC5"/>
    <w:multiLevelType w:val="hybridMultilevel"/>
    <w:tmpl w:val="194E3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C0F45"/>
    <w:multiLevelType w:val="hybridMultilevel"/>
    <w:tmpl w:val="F1FCE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A51A08"/>
    <w:multiLevelType w:val="hybridMultilevel"/>
    <w:tmpl w:val="C0900DEA"/>
    <w:lvl w:ilvl="0" w:tplc="53BCCDFA">
      <w:numFmt w:val="bullet"/>
      <w:lvlText w:val="-"/>
      <w:lvlJc w:val="left"/>
      <w:pPr>
        <w:ind w:left="144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3E16A5"/>
    <w:multiLevelType w:val="hybridMultilevel"/>
    <w:tmpl w:val="A38232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6245E9"/>
    <w:multiLevelType w:val="hybridMultilevel"/>
    <w:tmpl w:val="877651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BF3F4A"/>
    <w:multiLevelType w:val="hybridMultilevel"/>
    <w:tmpl w:val="A0EE4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0535D"/>
    <w:multiLevelType w:val="hybridMultilevel"/>
    <w:tmpl w:val="97205344"/>
    <w:lvl w:ilvl="0" w:tplc="53BCCDFA">
      <w:numFmt w:val="bullet"/>
      <w:lvlText w:val="-"/>
      <w:lvlJc w:val="left"/>
      <w:pPr>
        <w:ind w:left="144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B582CBD"/>
    <w:multiLevelType w:val="hybridMultilevel"/>
    <w:tmpl w:val="CD9ED518"/>
    <w:lvl w:ilvl="0" w:tplc="53BCCDFA">
      <w:numFmt w:val="bullet"/>
      <w:lvlText w:val="-"/>
      <w:lvlJc w:val="left"/>
      <w:pPr>
        <w:ind w:left="72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553E1"/>
    <w:multiLevelType w:val="hybridMultilevel"/>
    <w:tmpl w:val="91141DC0"/>
    <w:lvl w:ilvl="0" w:tplc="74BCABF6">
      <w:start w:val="11"/>
      <w:numFmt w:val="bullet"/>
      <w:lvlText w:val="-"/>
      <w:lvlJc w:val="left"/>
      <w:pPr>
        <w:ind w:left="2055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9" w15:restartNumberingAfterBreak="0">
    <w:nsid w:val="5877033A"/>
    <w:multiLevelType w:val="hybridMultilevel"/>
    <w:tmpl w:val="E1203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041AED"/>
    <w:multiLevelType w:val="hybridMultilevel"/>
    <w:tmpl w:val="3FB0B53C"/>
    <w:lvl w:ilvl="0" w:tplc="9F9A5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8C073A"/>
    <w:multiLevelType w:val="hybridMultilevel"/>
    <w:tmpl w:val="DF4636EC"/>
    <w:lvl w:ilvl="0" w:tplc="5DA288C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D4402"/>
    <w:multiLevelType w:val="hybridMultilevel"/>
    <w:tmpl w:val="2E70E4B8"/>
    <w:lvl w:ilvl="0" w:tplc="96B4DD6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2E162A"/>
    <w:multiLevelType w:val="hybridMultilevel"/>
    <w:tmpl w:val="F32A3348"/>
    <w:lvl w:ilvl="0" w:tplc="53BCCDFA">
      <w:numFmt w:val="bullet"/>
      <w:lvlText w:val="-"/>
      <w:lvlJc w:val="left"/>
      <w:pPr>
        <w:ind w:left="144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5367ED"/>
    <w:multiLevelType w:val="hybridMultilevel"/>
    <w:tmpl w:val="63121186"/>
    <w:lvl w:ilvl="0" w:tplc="53BCCDFA">
      <w:numFmt w:val="bullet"/>
      <w:lvlText w:val="-"/>
      <w:lvlJc w:val="left"/>
      <w:pPr>
        <w:ind w:left="144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ABE4277"/>
    <w:multiLevelType w:val="hybridMultilevel"/>
    <w:tmpl w:val="158E5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8C0E77"/>
    <w:multiLevelType w:val="hybridMultilevel"/>
    <w:tmpl w:val="13B4386C"/>
    <w:lvl w:ilvl="0" w:tplc="C8888D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811F6"/>
    <w:multiLevelType w:val="hybridMultilevel"/>
    <w:tmpl w:val="B542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201D9"/>
    <w:multiLevelType w:val="hybridMultilevel"/>
    <w:tmpl w:val="2F8C8B2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9" w15:restartNumberingAfterBreak="0">
    <w:nsid w:val="7F123934"/>
    <w:multiLevelType w:val="hybridMultilevel"/>
    <w:tmpl w:val="97F072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27235237">
    <w:abstractNumId w:val="7"/>
  </w:num>
  <w:num w:numId="2" w16cid:durableId="243490544">
    <w:abstractNumId w:val="15"/>
  </w:num>
  <w:num w:numId="3" w16cid:durableId="2095740269">
    <w:abstractNumId w:val="19"/>
  </w:num>
  <w:num w:numId="4" w16cid:durableId="774524679">
    <w:abstractNumId w:val="26"/>
  </w:num>
  <w:num w:numId="5" w16cid:durableId="2018538208">
    <w:abstractNumId w:val="20"/>
  </w:num>
  <w:num w:numId="6" w16cid:durableId="317075112">
    <w:abstractNumId w:val="0"/>
  </w:num>
  <w:num w:numId="7" w16cid:durableId="1610042969">
    <w:abstractNumId w:val="9"/>
  </w:num>
  <w:num w:numId="8" w16cid:durableId="1571958699">
    <w:abstractNumId w:val="1"/>
  </w:num>
  <w:num w:numId="9" w16cid:durableId="1183477212">
    <w:abstractNumId w:val="25"/>
  </w:num>
  <w:num w:numId="10" w16cid:durableId="1321076606">
    <w:abstractNumId w:val="6"/>
  </w:num>
  <w:num w:numId="11" w16cid:durableId="1951550446">
    <w:abstractNumId w:val="8"/>
  </w:num>
  <w:num w:numId="12" w16cid:durableId="1859273">
    <w:abstractNumId w:val="29"/>
  </w:num>
  <w:num w:numId="13" w16cid:durableId="1597251171">
    <w:abstractNumId w:val="28"/>
  </w:num>
  <w:num w:numId="14" w16cid:durableId="1858155968">
    <w:abstractNumId w:val="18"/>
  </w:num>
  <w:num w:numId="15" w16cid:durableId="1603687700">
    <w:abstractNumId w:val="17"/>
  </w:num>
  <w:num w:numId="16" w16cid:durableId="640115996">
    <w:abstractNumId w:val="11"/>
  </w:num>
  <w:num w:numId="17" w16cid:durableId="1625965505">
    <w:abstractNumId w:val="27"/>
  </w:num>
  <w:num w:numId="18" w16cid:durableId="1155073746">
    <w:abstractNumId w:val="24"/>
  </w:num>
  <w:num w:numId="19" w16cid:durableId="746460399">
    <w:abstractNumId w:val="12"/>
  </w:num>
  <w:num w:numId="20" w16cid:durableId="6686733">
    <w:abstractNumId w:val="2"/>
  </w:num>
  <w:num w:numId="21" w16cid:durableId="851066992">
    <w:abstractNumId w:val="10"/>
  </w:num>
  <w:num w:numId="22" w16cid:durableId="1897356205">
    <w:abstractNumId w:val="16"/>
  </w:num>
  <w:num w:numId="23" w16cid:durableId="601259722">
    <w:abstractNumId w:val="23"/>
  </w:num>
  <w:num w:numId="24" w16cid:durableId="1321274522">
    <w:abstractNumId w:val="3"/>
  </w:num>
  <w:num w:numId="25" w16cid:durableId="1982685550">
    <w:abstractNumId w:val="5"/>
  </w:num>
  <w:num w:numId="26" w16cid:durableId="1501311634">
    <w:abstractNumId w:val="13"/>
  </w:num>
  <w:num w:numId="27" w16cid:durableId="200754228">
    <w:abstractNumId w:val="22"/>
  </w:num>
  <w:num w:numId="28" w16cid:durableId="167332566">
    <w:abstractNumId w:val="21"/>
  </w:num>
  <w:num w:numId="29" w16cid:durableId="2059278685">
    <w:abstractNumId w:val="14"/>
  </w:num>
  <w:num w:numId="30" w16cid:durableId="15662570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5B6"/>
    <w:rsid w:val="000157E2"/>
    <w:rsid w:val="00024676"/>
    <w:rsid w:val="00026CBD"/>
    <w:rsid w:val="00032B45"/>
    <w:rsid w:val="000658C9"/>
    <w:rsid w:val="000A0795"/>
    <w:rsid w:val="000A4295"/>
    <w:rsid w:val="000B595F"/>
    <w:rsid w:val="000C2412"/>
    <w:rsid w:val="000F1C3B"/>
    <w:rsid w:val="00163104"/>
    <w:rsid w:val="0019519F"/>
    <w:rsid w:val="001C425A"/>
    <w:rsid w:val="00203C99"/>
    <w:rsid w:val="00204D58"/>
    <w:rsid w:val="00212B21"/>
    <w:rsid w:val="00214D96"/>
    <w:rsid w:val="00222656"/>
    <w:rsid w:val="0022295F"/>
    <w:rsid w:val="00224D86"/>
    <w:rsid w:val="00247876"/>
    <w:rsid w:val="002629F0"/>
    <w:rsid w:val="00275C05"/>
    <w:rsid w:val="002968AF"/>
    <w:rsid w:val="002B14D2"/>
    <w:rsid w:val="00335A3C"/>
    <w:rsid w:val="00356F7F"/>
    <w:rsid w:val="00383FF7"/>
    <w:rsid w:val="003B58C1"/>
    <w:rsid w:val="003B58F2"/>
    <w:rsid w:val="003D0CF3"/>
    <w:rsid w:val="003F377B"/>
    <w:rsid w:val="004134DD"/>
    <w:rsid w:val="00415273"/>
    <w:rsid w:val="004B2D64"/>
    <w:rsid w:val="004E59E4"/>
    <w:rsid w:val="00501B3C"/>
    <w:rsid w:val="00502FAC"/>
    <w:rsid w:val="0051515F"/>
    <w:rsid w:val="00537329"/>
    <w:rsid w:val="00537FE5"/>
    <w:rsid w:val="005824BE"/>
    <w:rsid w:val="005852A0"/>
    <w:rsid w:val="005A193E"/>
    <w:rsid w:val="005A2794"/>
    <w:rsid w:val="005B763B"/>
    <w:rsid w:val="005B7B45"/>
    <w:rsid w:val="005D1D58"/>
    <w:rsid w:val="005D4E89"/>
    <w:rsid w:val="006074EC"/>
    <w:rsid w:val="00652CA2"/>
    <w:rsid w:val="00656F7A"/>
    <w:rsid w:val="00675A0B"/>
    <w:rsid w:val="00690A2B"/>
    <w:rsid w:val="006F6AAB"/>
    <w:rsid w:val="00701EB3"/>
    <w:rsid w:val="007066CF"/>
    <w:rsid w:val="00726007"/>
    <w:rsid w:val="0073493C"/>
    <w:rsid w:val="00754EE8"/>
    <w:rsid w:val="007778C1"/>
    <w:rsid w:val="007E77AB"/>
    <w:rsid w:val="0086518A"/>
    <w:rsid w:val="00876512"/>
    <w:rsid w:val="00903A07"/>
    <w:rsid w:val="00912648"/>
    <w:rsid w:val="00917CD8"/>
    <w:rsid w:val="009370F9"/>
    <w:rsid w:val="00970D43"/>
    <w:rsid w:val="00980560"/>
    <w:rsid w:val="00987492"/>
    <w:rsid w:val="009950E2"/>
    <w:rsid w:val="009A3A49"/>
    <w:rsid w:val="009B7B11"/>
    <w:rsid w:val="00A764F0"/>
    <w:rsid w:val="00A86471"/>
    <w:rsid w:val="00AA1ACD"/>
    <w:rsid w:val="00AA5F1B"/>
    <w:rsid w:val="00AB2A27"/>
    <w:rsid w:val="00AB6B22"/>
    <w:rsid w:val="00AD0FFA"/>
    <w:rsid w:val="00AD1C2F"/>
    <w:rsid w:val="00AE221B"/>
    <w:rsid w:val="00AE25B6"/>
    <w:rsid w:val="00AF5B36"/>
    <w:rsid w:val="00AF625F"/>
    <w:rsid w:val="00B133D2"/>
    <w:rsid w:val="00B139AF"/>
    <w:rsid w:val="00B25857"/>
    <w:rsid w:val="00B6742D"/>
    <w:rsid w:val="00BB40BE"/>
    <w:rsid w:val="00BC233F"/>
    <w:rsid w:val="00BC41BD"/>
    <w:rsid w:val="00BE73DE"/>
    <w:rsid w:val="00BF46DF"/>
    <w:rsid w:val="00BF4F96"/>
    <w:rsid w:val="00C11A39"/>
    <w:rsid w:val="00C24A6E"/>
    <w:rsid w:val="00C321FE"/>
    <w:rsid w:val="00C45D10"/>
    <w:rsid w:val="00C46310"/>
    <w:rsid w:val="00C5744C"/>
    <w:rsid w:val="00C622E6"/>
    <w:rsid w:val="00CF2D53"/>
    <w:rsid w:val="00CF4E86"/>
    <w:rsid w:val="00D01781"/>
    <w:rsid w:val="00D12A2B"/>
    <w:rsid w:val="00D607E8"/>
    <w:rsid w:val="00D62E2C"/>
    <w:rsid w:val="00D7554A"/>
    <w:rsid w:val="00D77BB2"/>
    <w:rsid w:val="00DF432A"/>
    <w:rsid w:val="00E153BA"/>
    <w:rsid w:val="00E177D8"/>
    <w:rsid w:val="00E50AD1"/>
    <w:rsid w:val="00E51B78"/>
    <w:rsid w:val="00E54BE5"/>
    <w:rsid w:val="00F04CFD"/>
    <w:rsid w:val="00F05152"/>
    <w:rsid w:val="00F15A3B"/>
    <w:rsid w:val="00F16351"/>
    <w:rsid w:val="00F360D3"/>
    <w:rsid w:val="00F70589"/>
    <w:rsid w:val="00FC173D"/>
    <w:rsid w:val="00FD783B"/>
    <w:rsid w:val="00FE1E6B"/>
    <w:rsid w:val="00FE5D46"/>
    <w:rsid w:val="00FF2EDD"/>
    <w:rsid w:val="00FF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3F130"/>
  <w15:docId w15:val="{D6E09B2A-0FBB-401C-8C07-7694CE95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40B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5F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A5F1B"/>
  </w:style>
  <w:style w:type="paragraph" w:styleId="a5">
    <w:name w:val="footer"/>
    <w:basedOn w:val="a"/>
    <w:link w:val="a6"/>
    <w:uiPriority w:val="99"/>
    <w:unhideWhenUsed/>
    <w:rsid w:val="00AA5F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A5F1B"/>
  </w:style>
  <w:style w:type="table" w:styleId="a7">
    <w:name w:val="Table Grid"/>
    <w:basedOn w:val="a1"/>
    <w:uiPriority w:val="1"/>
    <w:rsid w:val="00AA5F1B"/>
    <w:pPr>
      <w:bidi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>
        <w:bidi/>
      </w:pPr>
    </w:tblStylePr>
    <w:tblStylePr w:type="lastRow">
      <w:pPr>
        <w:bidi/>
      </w:pPr>
    </w:tblStylePr>
    <w:tblStylePr w:type="firstCol">
      <w:pPr>
        <w:bidi/>
      </w:pPr>
    </w:tblStylePr>
    <w:tblStylePr w:type="lastCol">
      <w:pPr>
        <w:bidi/>
      </w:pPr>
    </w:tblStylePr>
    <w:tblStylePr w:type="band1Vert">
      <w:pPr>
        <w:bidi/>
      </w:pPr>
    </w:tblStylePr>
    <w:tblStylePr w:type="band2Vert">
      <w:pPr>
        <w:bidi/>
      </w:pPr>
    </w:tblStylePr>
    <w:tblStylePr w:type="band1Horz">
      <w:pPr>
        <w:bidi/>
      </w:pPr>
    </w:tblStylePr>
    <w:tblStylePr w:type="band2Horz">
      <w:pPr>
        <w:bidi/>
      </w:pPr>
    </w:tblStylePr>
    <w:tblStylePr w:type="neCell">
      <w:pPr>
        <w:bidi/>
      </w:pPr>
    </w:tblStylePr>
    <w:tblStylePr w:type="nwCell">
      <w:pPr>
        <w:bidi/>
      </w:pPr>
    </w:tblStylePr>
    <w:tblStylePr w:type="seCell">
      <w:pPr>
        <w:bidi/>
      </w:pPr>
    </w:tblStylePr>
    <w:tblStylePr w:type="swCell">
      <w:pPr>
        <w:bidi/>
      </w:pPr>
    </w:tblStylePr>
  </w:style>
  <w:style w:type="paragraph" w:styleId="a8">
    <w:name w:val="Balloon Text"/>
    <w:basedOn w:val="a"/>
    <w:link w:val="a9"/>
    <w:uiPriority w:val="99"/>
    <w:semiHidden/>
    <w:unhideWhenUsed/>
    <w:rsid w:val="00AA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AA5F1B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AA5F1B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styleId="Hyperlink">
    <w:name w:val="Hyperlink"/>
    <w:uiPriority w:val="99"/>
    <w:unhideWhenUsed/>
    <w:rsid w:val="00AA5F1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F46DF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203C99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652C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99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ron@rehovot.muni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oshiko_erez@rehovot.muni.il" TargetMode="External"/><Relationship Id="rId2" Type="http://schemas.openxmlformats.org/officeDocument/2006/relationships/image" Target="media/image3.jpeg"/><Relationship Id="rId1" Type="http://schemas.openxmlformats.org/officeDocument/2006/relationships/hyperlink" Target="mailto:Moshiko_erez@rehovot.muni.il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ta\Desktop\&#1500;&#1493;&#1490;&#1493;%20&#1502;&#1504;&#1499;&#1500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מנכל.dotx</Template>
  <TotalTime>1</TotalTime>
  <Pages>3</Pages>
  <Words>567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ריטה שינקר ארזי</dc:creator>
  <cp:lastModifiedBy>לוסיאנה כהן</cp:lastModifiedBy>
  <cp:revision>2</cp:revision>
  <cp:lastPrinted>2024-06-10T08:39:00Z</cp:lastPrinted>
  <dcterms:created xsi:type="dcterms:W3CDTF">2024-11-14T06:39:00Z</dcterms:created>
  <dcterms:modified xsi:type="dcterms:W3CDTF">2024-11-14T06:39:00Z</dcterms:modified>
</cp:coreProperties>
</file>